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4781D" w14:textId="77777777" w:rsidR="00F42155" w:rsidRDefault="00F42155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00AFCC5F" w14:textId="77777777" w:rsidR="00F42155" w:rsidRDefault="00F42155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2E90DD7B" w14:textId="77777777" w:rsidR="00F42155" w:rsidRDefault="00F42155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77E6FE86" w14:textId="77777777" w:rsidR="009C784A" w:rsidRDefault="009C784A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46C60BF6" w14:textId="77777777" w:rsidR="00696538" w:rsidRDefault="00696538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010C54F0" w14:textId="1D49AC2F" w:rsidR="009C784A" w:rsidRPr="009C784A" w:rsidRDefault="009C784A" w:rsidP="009C784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  <w:sz w:val="48"/>
          <w:szCs w:val="48"/>
        </w:rPr>
      </w:pPr>
      <w:r>
        <w:rPr>
          <w:rFonts w:ascii="Times New Roman" w:hAnsi="Times New Roman" w:cs="Times New Roman"/>
          <w:color w:val="030303"/>
          <w:sz w:val="48"/>
          <w:szCs w:val="48"/>
        </w:rPr>
        <w:t>Games &amp; Drills Explanations</w:t>
      </w:r>
    </w:p>
    <w:p w14:paraId="51232140" w14:textId="77777777" w:rsidR="009C784A" w:rsidRDefault="009C784A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72CEA0D9" w14:textId="77777777" w:rsidR="00BA3020" w:rsidRDefault="00BA3020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068D9593" w14:textId="77777777" w:rsidR="00F42155" w:rsidRDefault="00F42155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4645339B" w14:textId="77777777" w:rsidR="00BA3020" w:rsidRDefault="00BA3020" w:rsidP="009C784A">
      <w:pPr>
        <w:jc w:val="center"/>
        <w:rPr>
          <w:rFonts w:ascii="Times New Roman" w:hAnsi="Times New Roman" w:cs="Times New Roman"/>
          <w:color w:val="030303"/>
        </w:rPr>
      </w:pPr>
    </w:p>
    <w:p w14:paraId="496CA193" w14:textId="77777777" w:rsidR="00BA3020" w:rsidRPr="005C1080" w:rsidRDefault="00BA3020" w:rsidP="00BA302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Table of Contents </w:t>
      </w:r>
    </w:p>
    <w:p w14:paraId="677F67D5" w14:textId="26E71384" w:rsidR="00BA3020" w:rsidRDefault="00BA3020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Movement Games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 w:rsidR="0094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DBF31A5" w14:textId="0FEBE5C3" w:rsidR="00BA3020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Position Learning Games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4AE0438F" w14:textId="1A62A836" w:rsidR="00BA3020" w:rsidRPr="005C1080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Line Game</w:t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14:paraId="6396B0D1" w14:textId="31AAD09A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Castle Game</w:t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14:paraId="372ADCCD" w14:textId="668EA93E" w:rsidR="00943175" w:rsidRP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Fukahara</w:t>
      </w:r>
      <w:proofErr w:type="spellEnd"/>
      <w:r w:rsidRPr="005C10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14:paraId="02658510" w14:textId="09FF9834" w:rsidR="00943175" w:rsidRPr="00BA3020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Short Court</w:t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 w:rsidR="000E40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40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E40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14:paraId="6566E08B" w14:textId="4CBE71D6" w:rsidR="00BA3020" w:rsidRPr="005C1080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on 3/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Smashball</w:t>
      </w:r>
      <w:proofErr w:type="spellEnd"/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14:paraId="27F9C9DA" w14:textId="1FC20291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Passing Activities &amp; Variations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14:paraId="34C184CA" w14:textId="70F85C84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Butterfly Drill &amp; Variation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14:paraId="36C1306E" w14:textId="1C80ABEF" w:rsidR="00BA3020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Serving Games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</w:p>
    <w:p w14:paraId="4B1D12A8" w14:textId="2F0C9902" w:rsidR="009C784A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Attack &amp; Defend Game</w:t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A302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14:paraId="2CC8900F" w14:textId="632326E0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Free Ball Game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0E40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E40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14:paraId="13822DB1" w14:textId="671BA438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Triple Ball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</w:t>
      </w:r>
    </w:p>
    <w:p w14:paraId="27BCFC96" w14:textId="41ED4FED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Spike Progressions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14:paraId="3AF6DFC9" w14:textId="5214446B" w:rsidR="00943175" w:rsidRDefault="00943175" w:rsidP="0094317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Stations Practice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……………. </w:t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F75D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</w:t>
      </w:r>
      <w:bookmarkStart w:id="0" w:name="_GoBack"/>
      <w:bookmarkEnd w:id="0"/>
    </w:p>
    <w:p w14:paraId="70F7C404" w14:textId="4D0103AD" w:rsidR="00943175" w:rsidRDefault="00943175" w:rsidP="00943175">
      <w:pPr>
        <w:spacing w:before="120"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FD6B62" w14:textId="55187E95" w:rsidR="00943175" w:rsidRDefault="00943175" w:rsidP="00943175">
      <w:pPr>
        <w:spacing w:before="120"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BA119B" w14:textId="77777777" w:rsidR="00943175" w:rsidRPr="00943175" w:rsidRDefault="00943175" w:rsidP="00943175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3175" w:rsidRPr="00943175" w:rsidSect="007F75D7">
          <w:headerReference w:type="default" r:id="rId10"/>
          <w:footerReference w:type="default" r:id="rId11"/>
          <w:footerReference w:type="first" r:id="rId12"/>
          <w:pgSz w:w="12240" w:h="15840"/>
          <w:pgMar w:top="734" w:right="720" w:bottom="432" w:left="720" w:header="590" w:footer="432" w:gutter="0"/>
          <w:pgNumType w:start="1"/>
          <w:cols w:space="720"/>
          <w:titlePg/>
          <w:docGrid w:linePitch="299"/>
        </w:sectPr>
      </w:pPr>
    </w:p>
    <w:p w14:paraId="36C5A799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114BD8F6" w14:textId="165B6E46" w:rsidR="00E2505A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drawing>
          <wp:inline distT="0" distB="0" distL="0" distR="0" wp14:anchorId="4CA23644" wp14:editId="191177B4">
            <wp:extent cx="6096851" cy="7840169"/>
            <wp:effectExtent l="0" t="0" r="0" b="889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4687BF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E0BF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4CC6FAC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1E500E3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95FD16B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BF1BE41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3C0FC33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D983347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2F40348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41C88EC" w14:textId="239AFE41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drawing>
          <wp:inline distT="0" distB="0" distL="0" distR="0" wp14:anchorId="0C18CEFF" wp14:editId="79BFB7BB">
            <wp:extent cx="6163535" cy="7449590"/>
            <wp:effectExtent l="0" t="0" r="889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468329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682F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66B4BCE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D47DD4D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901A70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F72233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8BCF29B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3B3FC0D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AD94D18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D6F91C5" w14:textId="4FB36756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30901E91" wp14:editId="0057FE41">
            <wp:extent cx="6173061" cy="7640116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468999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A24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1AA9F5E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9B0A473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8A1BEAD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01C9FBB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5289B35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1D704A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7BB7125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733974FC" w14:textId="73BFA8E8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1ABFBDCD" wp14:editId="75BA1C2B">
            <wp:extent cx="6144482" cy="7592485"/>
            <wp:effectExtent l="0" t="0" r="8890" b="889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4683D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8FE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C724C6B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7EA9051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CAF5F65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CF08D1B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2147AC52" w14:textId="07FAF761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41F0F744" wp14:editId="0D7428F6">
            <wp:extent cx="6096851" cy="7935432"/>
            <wp:effectExtent l="0" t="0" r="0" b="889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46861E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1FE3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D0AAAB8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D44427E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EB7B310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85D5E1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0EFFDDD" w14:textId="27280433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4535EA6D" wp14:editId="61E62E60">
            <wp:extent cx="6182588" cy="7640116"/>
            <wp:effectExtent l="0" t="0" r="889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468AAA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0093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B7ABA71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E4F460E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23F9274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BE2404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1C909AF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8855E4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52D8444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1F7DE218" w14:textId="2679357D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1305C206" wp14:editId="601356A5">
            <wp:extent cx="6134956" cy="7906853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46859B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D41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C001F6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BC2254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21C49A4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241EB4C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5ECB0D4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E37DF98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0FB9CC6E" w14:textId="043721F5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521E5605" wp14:editId="7FC83AEC">
            <wp:extent cx="6173061" cy="8040222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468E8D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59C2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AE58C9E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2B63B2A" w14:textId="77777777" w:rsidR="00CE15E8" w:rsidRDefault="00CE15E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089C195" w14:textId="77777777" w:rsidR="00696538" w:rsidRDefault="0069653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color w:val="030303"/>
        </w:rPr>
      </w:pPr>
    </w:p>
    <w:p w14:paraId="740862F1" w14:textId="2C7A75A7" w:rsidR="00CE15E8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710058AA" wp14:editId="4855BB36">
            <wp:extent cx="6163535" cy="7935432"/>
            <wp:effectExtent l="0" t="0" r="8890" b="889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468864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F24B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B8ADB6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90F9BB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6D59625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AEDDB0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1F8E10E" w14:textId="1FF075B4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66E049E3" wp14:editId="03DABCC6">
            <wp:extent cx="6134956" cy="7763958"/>
            <wp:effectExtent l="0" t="0" r="0" b="889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468E77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B6F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3A0A56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4F743E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CF3DD3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2795B1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4A88DB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150C7AC" w14:textId="2949588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7DD60277" wp14:editId="43B8A459">
            <wp:extent cx="5639587" cy="7068536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468301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5FB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2A2C26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909D904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9D74D3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3BAEE6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557FB8B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B59EA85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386E727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95EA04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E38A1B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DA080A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173A590" w14:textId="2F05E631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105CC2A4" wp14:editId="45CDA1EA">
            <wp:extent cx="6201640" cy="7421011"/>
            <wp:effectExtent l="0" t="0" r="8890" b="889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468B49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665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126664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92DDB2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F3E281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E94AC8F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8ACB84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52541F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9A4DDC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4DD4F6B" w14:textId="38198CD2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473C1999" wp14:editId="47E912B0">
            <wp:extent cx="6163535" cy="7401958"/>
            <wp:effectExtent l="0" t="0" r="8890" b="889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46827B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BB8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6DAAA9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DCE9887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9BE45B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384583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7380ED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C9D388C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68F3DC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0420337" w14:textId="4D656154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4553A1F7" wp14:editId="40F0178F">
            <wp:extent cx="6173061" cy="7554379"/>
            <wp:effectExtent l="0" t="0" r="0" b="889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468752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92E7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46D0154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4D8E39C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FA0A75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13FD1D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862629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16D6F94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E5E8578" w14:textId="4CCA98E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1358B681" wp14:editId="1DF26CA4">
            <wp:extent cx="6144482" cy="7535327"/>
            <wp:effectExtent l="0" t="0" r="8890" b="889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468BDC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914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637C73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4E3393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C15D1F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C249704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2C26DB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7F6CEE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26B74B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F6873CF" w14:textId="0B5B94D9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536A0DFD" wp14:editId="77D3D0FE">
            <wp:extent cx="6154009" cy="7401958"/>
            <wp:effectExtent l="0" t="0" r="0" b="889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46848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9F4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1FC42A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596A6B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F857E7C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F523F0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147C8A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9EA815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470E76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A6A63D6" w14:textId="2F0B8F9C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69911C6D" wp14:editId="08930902">
            <wp:extent cx="6173061" cy="7706801"/>
            <wp:effectExtent l="0" t="0" r="0" b="889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46822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CEA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E6FE71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602081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6FD624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1B0044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8A1D4E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370FD48" w14:textId="5B6C1E81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5DDB1706" wp14:editId="3A3AF967">
            <wp:extent cx="6163535" cy="7678222"/>
            <wp:effectExtent l="0" t="0" r="889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468486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6D7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96CB97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4FF2835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BB64D7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BC6FB1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B9B7CEB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7141C0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983745C" w14:textId="2F1C69BF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7011929C" wp14:editId="6CBEF33F">
            <wp:extent cx="6182588" cy="7773485"/>
            <wp:effectExtent l="0" t="0" r="889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468918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BC05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720FA69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7336BE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ABE797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847C00C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39F6E11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64E569F" w14:textId="6EF24071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5E9F2B5B" wp14:editId="4D8D0F37">
            <wp:extent cx="6144482" cy="7468642"/>
            <wp:effectExtent l="0" t="0" r="889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468DB8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E07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A77F7E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76D9914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2967765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16F437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78D9AC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47B39AA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6601303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EC6356E" w14:textId="60B7B0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01F9BCE5" wp14:editId="27295C7F">
            <wp:extent cx="6192114" cy="7678222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4682DC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808C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5DC4E8E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FBE734D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85A496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4ABE0A8B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7A75D72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AB8CE48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25C2D717" w14:textId="3EC25E4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  <w:r>
        <w:rPr>
          <w:rFonts w:ascii="Times New Roman" w:hAnsi="Times New Roman" w:cs="Times New Roman"/>
          <w:noProof/>
          <w:color w:val="030303"/>
        </w:rPr>
        <w:lastRenderedPageBreak/>
        <w:drawing>
          <wp:inline distT="0" distB="0" distL="0" distR="0" wp14:anchorId="41A7AA3A" wp14:editId="583A4424">
            <wp:extent cx="6211167" cy="7678222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4685D88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2EA7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1BC1E5B6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78963E5F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36E3B8C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9336980" w14:textId="77777777" w:rsidR="00210339" w:rsidRDefault="00210339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36B1545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69B4745A" w14:textId="77777777" w:rsidR="004A4778" w:rsidRDefault="004A4778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5BDCE166" w14:textId="77777777" w:rsidR="000E0080" w:rsidRDefault="000E0080" w:rsidP="00E2505A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30303"/>
        </w:rPr>
      </w:pPr>
    </w:p>
    <w:p w14:paraId="0DE2326F" w14:textId="77777777" w:rsidR="004A4778" w:rsidRDefault="004A4778" w:rsidP="000E0080">
      <w:pPr>
        <w:widowControl w:val="0"/>
        <w:tabs>
          <w:tab w:val="left" w:pos="1093"/>
          <w:tab w:val="left" w:pos="1094"/>
          <w:tab w:val="left" w:pos="3021"/>
          <w:tab w:val="left" w:pos="612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color w:val="030303"/>
        </w:rPr>
      </w:pPr>
    </w:p>
    <w:sectPr w:rsidR="004A4778" w:rsidSect="007F75D7">
      <w:headerReference w:type="default" r:id="rId35"/>
      <w:footerReference w:type="default" r:id="rId36"/>
      <w:pgSz w:w="12240" w:h="15840"/>
      <w:pgMar w:top="734" w:right="720" w:bottom="432" w:left="720" w:header="590" w:footer="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447610E" w15:done="0"/>
  <w15:commentEx w15:paraId="65CE2579" w15:done="0"/>
  <w15:commentEx w15:paraId="1EE8AD44" w15:done="0"/>
  <w15:commentEx w15:paraId="1977350C" w15:done="0"/>
  <w15:commentEx w15:paraId="3EC2C19A" w15:done="0"/>
  <w15:commentEx w15:paraId="37EFAB7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47610E" w16cid:durableId="2038BC1C"/>
  <w16cid:commentId w16cid:paraId="65CE2579" w16cid:durableId="2038BBF4"/>
  <w16cid:commentId w16cid:paraId="1EE8AD44" w16cid:durableId="203744F1"/>
  <w16cid:commentId w16cid:paraId="1977350C" w16cid:durableId="2038C01E"/>
  <w16cid:commentId w16cid:paraId="3EC2C19A" w16cid:durableId="2038C110"/>
  <w16cid:commentId w16cid:paraId="37EFAB7A" w16cid:durableId="2038C15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3414C" w14:textId="77777777" w:rsidR="004070AF" w:rsidRDefault="004070AF" w:rsidP="00F866C6">
      <w:pPr>
        <w:spacing w:after="0" w:line="240" w:lineRule="auto"/>
      </w:pPr>
      <w:r>
        <w:separator/>
      </w:r>
    </w:p>
  </w:endnote>
  <w:endnote w:type="continuationSeparator" w:id="0">
    <w:p w14:paraId="5DCB45A8" w14:textId="77777777" w:rsidR="004070AF" w:rsidRDefault="004070AF" w:rsidP="00F8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altName w:val="MS PMincho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4254A2-9EB6-40E7-81BF-AD8204FC7ECA}"/>
    <w:embedBold r:id="rId2" w:fontKey="{E288B91D-D8D6-471D-87AD-0099935C4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F9B6B61-20D3-48FB-96DF-055B01A9BF7C}"/>
    <w:embedItalic r:id="rId4" w:fontKey="{8101EF3D-88C3-4444-8C27-4DD5394F2D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9F83D" w14:textId="08104AE0" w:rsidR="007F75D7" w:rsidRDefault="007F75D7">
    <w:pPr>
      <w:pStyle w:val="Footer"/>
      <w:jc w:val="right"/>
    </w:pPr>
  </w:p>
  <w:p w14:paraId="3CE7DC30" w14:textId="74151FCE" w:rsidR="007F75D7" w:rsidRDefault="007F75D7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49520" w14:textId="77777777" w:rsidR="007F75D7" w:rsidRDefault="007F75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910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6819EA" w14:textId="3AEBD244" w:rsidR="007F75D7" w:rsidRDefault="007F75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448428B" w14:textId="57016AB9" w:rsidR="007F75D7" w:rsidRDefault="007F75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F3B82" w14:textId="77777777" w:rsidR="004070AF" w:rsidRDefault="004070AF" w:rsidP="00F866C6">
      <w:pPr>
        <w:spacing w:after="0" w:line="240" w:lineRule="auto"/>
      </w:pPr>
      <w:r>
        <w:separator/>
      </w:r>
    </w:p>
  </w:footnote>
  <w:footnote w:type="continuationSeparator" w:id="0">
    <w:p w14:paraId="07CAF778" w14:textId="77777777" w:rsidR="004070AF" w:rsidRDefault="004070AF" w:rsidP="00F86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F7894" w14:textId="77777777" w:rsidR="004070AF" w:rsidRDefault="004070A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68F5D" w14:textId="77777777" w:rsidR="004070AF" w:rsidRDefault="004070A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9FA"/>
    <w:multiLevelType w:val="hybridMultilevel"/>
    <w:tmpl w:val="DB1C7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A437A"/>
    <w:multiLevelType w:val="hybridMultilevel"/>
    <w:tmpl w:val="AA24C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A7E22"/>
    <w:multiLevelType w:val="hybridMultilevel"/>
    <w:tmpl w:val="88EC6C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51FD4"/>
    <w:multiLevelType w:val="hybridMultilevel"/>
    <w:tmpl w:val="BA668C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D09E4"/>
    <w:multiLevelType w:val="hybridMultilevel"/>
    <w:tmpl w:val="824AD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965CA"/>
    <w:multiLevelType w:val="hybridMultilevel"/>
    <w:tmpl w:val="883A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0486A"/>
    <w:multiLevelType w:val="hybridMultilevel"/>
    <w:tmpl w:val="B186E102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0385C07"/>
    <w:multiLevelType w:val="hybridMultilevel"/>
    <w:tmpl w:val="7DB622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F3594"/>
    <w:multiLevelType w:val="hybridMultilevel"/>
    <w:tmpl w:val="7308795C"/>
    <w:lvl w:ilvl="0" w:tplc="6FE2B71C">
      <w:start w:val="2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F44BF"/>
    <w:multiLevelType w:val="hybridMultilevel"/>
    <w:tmpl w:val="47AABE46"/>
    <w:lvl w:ilvl="0" w:tplc="3D322342">
      <w:numFmt w:val="bullet"/>
      <w:lvlText w:val="-"/>
      <w:lvlJc w:val="left"/>
      <w:pPr>
        <w:ind w:left="105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11763FCE">
      <w:numFmt w:val="bullet"/>
      <w:lvlText w:val="•"/>
      <w:lvlJc w:val="left"/>
      <w:pPr>
        <w:ind w:left="437" w:hanging="184"/>
      </w:pPr>
      <w:rPr>
        <w:rFonts w:hint="default"/>
      </w:rPr>
    </w:lvl>
    <w:lvl w:ilvl="2" w:tplc="16F407EA">
      <w:numFmt w:val="bullet"/>
      <w:lvlText w:val="•"/>
      <w:lvlJc w:val="left"/>
      <w:pPr>
        <w:ind w:left="775" w:hanging="184"/>
      </w:pPr>
      <w:rPr>
        <w:rFonts w:hint="default"/>
      </w:rPr>
    </w:lvl>
    <w:lvl w:ilvl="3" w:tplc="F0D02672">
      <w:numFmt w:val="bullet"/>
      <w:lvlText w:val="•"/>
      <w:lvlJc w:val="left"/>
      <w:pPr>
        <w:ind w:left="1112" w:hanging="184"/>
      </w:pPr>
      <w:rPr>
        <w:rFonts w:hint="default"/>
      </w:rPr>
    </w:lvl>
    <w:lvl w:ilvl="4" w:tplc="34B21524">
      <w:numFmt w:val="bullet"/>
      <w:lvlText w:val="•"/>
      <w:lvlJc w:val="left"/>
      <w:pPr>
        <w:ind w:left="1450" w:hanging="184"/>
      </w:pPr>
      <w:rPr>
        <w:rFonts w:hint="default"/>
      </w:rPr>
    </w:lvl>
    <w:lvl w:ilvl="5" w:tplc="44C6D7F6">
      <w:numFmt w:val="bullet"/>
      <w:lvlText w:val="•"/>
      <w:lvlJc w:val="left"/>
      <w:pPr>
        <w:ind w:left="1788" w:hanging="184"/>
      </w:pPr>
      <w:rPr>
        <w:rFonts w:hint="default"/>
      </w:rPr>
    </w:lvl>
    <w:lvl w:ilvl="6" w:tplc="91086A18">
      <w:numFmt w:val="bullet"/>
      <w:lvlText w:val="•"/>
      <w:lvlJc w:val="left"/>
      <w:pPr>
        <w:ind w:left="2125" w:hanging="184"/>
      </w:pPr>
      <w:rPr>
        <w:rFonts w:hint="default"/>
      </w:rPr>
    </w:lvl>
    <w:lvl w:ilvl="7" w:tplc="A27E35FE">
      <w:numFmt w:val="bullet"/>
      <w:lvlText w:val="•"/>
      <w:lvlJc w:val="left"/>
      <w:pPr>
        <w:ind w:left="2463" w:hanging="184"/>
      </w:pPr>
      <w:rPr>
        <w:rFonts w:hint="default"/>
      </w:rPr>
    </w:lvl>
    <w:lvl w:ilvl="8" w:tplc="DFA0A080">
      <w:numFmt w:val="bullet"/>
      <w:lvlText w:val="•"/>
      <w:lvlJc w:val="left"/>
      <w:pPr>
        <w:ind w:left="2800" w:hanging="184"/>
      </w:pPr>
      <w:rPr>
        <w:rFonts w:hint="default"/>
      </w:rPr>
    </w:lvl>
  </w:abstractNum>
  <w:abstractNum w:abstractNumId="10">
    <w:nsid w:val="186041EE"/>
    <w:multiLevelType w:val="hybridMultilevel"/>
    <w:tmpl w:val="F0C699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95D2D"/>
    <w:multiLevelType w:val="hybridMultilevel"/>
    <w:tmpl w:val="9946C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2F091D"/>
    <w:multiLevelType w:val="hybridMultilevel"/>
    <w:tmpl w:val="C17C3F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7684B"/>
    <w:multiLevelType w:val="hybridMultilevel"/>
    <w:tmpl w:val="CA1C2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E57590"/>
    <w:multiLevelType w:val="hybridMultilevel"/>
    <w:tmpl w:val="099276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A522B"/>
    <w:multiLevelType w:val="hybridMultilevel"/>
    <w:tmpl w:val="11FC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617D0"/>
    <w:multiLevelType w:val="hybridMultilevel"/>
    <w:tmpl w:val="89A022EC"/>
    <w:lvl w:ilvl="0" w:tplc="E98650C6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1535D7"/>
    <w:multiLevelType w:val="hybridMultilevel"/>
    <w:tmpl w:val="884409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14E8F"/>
    <w:multiLevelType w:val="multilevel"/>
    <w:tmpl w:val="136A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6568BA"/>
    <w:multiLevelType w:val="hybridMultilevel"/>
    <w:tmpl w:val="BA107B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DD012D"/>
    <w:multiLevelType w:val="hybridMultilevel"/>
    <w:tmpl w:val="D28E1C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363AB"/>
    <w:multiLevelType w:val="hybridMultilevel"/>
    <w:tmpl w:val="D88E70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4105FA"/>
    <w:multiLevelType w:val="hybridMultilevel"/>
    <w:tmpl w:val="5024E0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D0441"/>
    <w:multiLevelType w:val="hybridMultilevel"/>
    <w:tmpl w:val="E6FCDB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257227"/>
    <w:multiLevelType w:val="hybridMultilevel"/>
    <w:tmpl w:val="C6B6B2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B344C"/>
    <w:multiLevelType w:val="hybridMultilevel"/>
    <w:tmpl w:val="0CEAD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A3561"/>
    <w:multiLevelType w:val="hybridMultilevel"/>
    <w:tmpl w:val="06404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823F15"/>
    <w:multiLevelType w:val="hybridMultilevel"/>
    <w:tmpl w:val="9EBE5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D76245"/>
    <w:multiLevelType w:val="hybridMultilevel"/>
    <w:tmpl w:val="910E6738"/>
    <w:lvl w:ilvl="0" w:tplc="3A30BFC4">
      <w:start w:val="1"/>
      <w:numFmt w:val="decimal"/>
      <w:lvlText w:val="%1)"/>
      <w:lvlJc w:val="left"/>
      <w:pPr>
        <w:ind w:left="1092" w:hanging="547"/>
        <w:jc w:val="right"/>
      </w:pPr>
      <w:rPr>
        <w:rFonts w:hint="default"/>
        <w:spacing w:val="-1"/>
        <w:w w:val="72"/>
      </w:rPr>
    </w:lvl>
    <w:lvl w:ilvl="1" w:tplc="722C99DA">
      <w:numFmt w:val="bullet"/>
      <w:lvlText w:val="•"/>
      <w:lvlJc w:val="left"/>
      <w:pPr>
        <w:ind w:left="1602" w:hanging="547"/>
      </w:pPr>
      <w:rPr>
        <w:rFonts w:hint="default"/>
      </w:rPr>
    </w:lvl>
    <w:lvl w:ilvl="2" w:tplc="CBA40C10">
      <w:numFmt w:val="bullet"/>
      <w:lvlText w:val="•"/>
      <w:lvlJc w:val="left"/>
      <w:pPr>
        <w:ind w:left="2105" w:hanging="547"/>
      </w:pPr>
      <w:rPr>
        <w:rFonts w:hint="default"/>
      </w:rPr>
    </w:lvl>
    <w:lvl w:ilvl="3" w:tplc="023CFCA8">
      <w:numFmt w:val="bullet"/>
      <w:lvlText w:val="•"/>
      <w:lvlJc w:val="left"/>
      <w:pPr>
        <w:ind w:left="2607" w:hanging="547"/>
      </w:pPr>
      <w:rPr>
        <w:rFonts w:hint="default"/>
      </w:rPr>
    </w:lvl>
    <w:lvl w:ilvl="4" w:tplc="4E56A45A">
      <w:numFmt w:val="bullet"/>
      <w:lvlText w:val="•"/>
      <w:lvlJc w:val="left"/>
      <w:pPr>
        <w:ind w:left="3110" w:hanging="547"/>
      </w:pPr>
      <w:rPr>
        <w:rFonts w:hint="default"/>
      </w:rPr>
    </w:lvl>
    <w:lvl w:ilvl="5" w:tplc="A5AC685A">
      <w:numFmt w:val="bullet"/>
      <w:lvlText w:val="•"/>
      <w:lvlJc w:val="left"/>
      <w:pPr>
        <w:ind w:left="3613" w:hanging="547"/>
      </w:pPr>
      <w:rPr>
        <w:rFonts w:hint="default"/>
      </w:rPr>
    </w:lvl>
    <w:lvl w:ilvl="6" w:tplc="C6AA06A2">
      <w:numFmt w:val="bullet"/>
      <w:lvlText w:val="•"/>
      <w:lvlJc w:val="left"/>
      <w:pPr>
        <w:ind w:left="4115" w:hanging="547"/>
      </w:pPr>
      <w:rPr>
        <w:rFonts w:hint="default"/>
      </w:rPr>
    </w:lvl>
    <w:lvl w:ilvl="7" w:tplc="D092EF82">
      <w:numFmt w:val="bullet"/>
      <w:lvlText w:val="•"/>
      <w:lvlJc w:val="left"/>
      <w:pPr>
        <w:ind w:left="4618" w:hanging="547"/>
      </w:pPr>
      <w:rPr>
        <w:rFonts w:hint="default"/>
      </w:rPr>
    </w:lvl>
    <w:lvl w:ilvl="8" w:tplc="F2FA0F4A">
      <w:numFmt w:val="bullet"/>
      <w:lvlText w:val="•"/>
      <w:lvlJc w:val="left"/>
      <w:pPr>
        <w:ind w:left="5121" w:hanging="547"/>
      </w:pPr>
      <w:rPr>
        <w:rFonts w:hint="default"/>
      </w:rPr>
    </w:lvl>
  </w:abstractNum>
  <w:abstractNum w:abstractNumId="29">
    <w:nsid w:val="59E038BF"/>
    <w:multiLevelType w:val="hybridMultilevel"/>
    <w:tmpl w:val="7D34B344"/>
    <w:lvl w:ilvl="0" w:tplc="A80A079E">
      <w:start w:val="2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A204D4"/>
    <w:multiLevelType w:val="hybridMultilevel"/>
    <w:tmpl w:val="B80673A4"/>
    <w:lvl w:ilvl="0" w:tplc="CFD6E594">
      <w:numFmt w:val="bullet"/>
      <w:lvlText w:val="❖"/>
      <w:lvlJc w:val="left"/>
      <w:pPr>
        <w:ind w:left="1014" w:hanging="585"/>
      </w:pPr>
      <w:rPr>
        <w:rFonts w:ascii="MS PMincho" w:eastAsia="MS PMincho" w:hAnsi="MS PMincho" w:cs="MS PMincho" w:hint="default"/>
        <w:spacing w:val="-1"/>
        <w:w w:val="100"/>
        <w:sz w:val="22"/>
        <w:szCs w:val="22"/>
      </w:rPr>
    </w:lvl>
    <w:lvl w:ilvl="1" w:tplc="1C52B6D6">
      <w:numFmt w:val="bullet"/>
      <w:lvlText w:val="○"/>
      <w:lvlJc w:val="left"/>
      <w:pPr>
        <w:ind w:left="2652" w:hanging="49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A581374">
      <w:numFmt w:val="bullet"/>
      <w:lvlText w:val="•"/>
      <w:lvlJc w:val="left"/>
      <w:pPr>
        <w:ind w:left="3684" w:hanging="493"/>
      </w:pPr>
      <w:rPr>
        <w:rFonts w:hint="default"/>
      </w:rPr>
    </w:lvl>
    <w:lvl w:ilvl="3" w:tplc="8604BD5A">
      <w:numFmt w:val="bullet"/>
      <w:lvlText w:val="•"/>
      <w:lvlJc w:val="left"/>
      <w:pPr>
        <w:ind w:left="4708" w:hanging="493"/>
      </w:pPr>
      <w:rPr>
        <w:rFonts w:hint="default"/>
      </w:rPr>
    </w:lvl>
    <w:lvl w:ilvl="4" w:tplc="9E22F8F0">
      <w:numFmt w:val="bullet"/>
      <w:lvlText w:val="•"/>
      <w:lvlJc w:val="left"/>
      <w:pPr>
        <w:ind w:left="5733" w:hanging="493"/>
      </w:pPr>
      <w:rPr>
        <w:rFonts w:hint="default"/>
      </w:rPr>
    </w:lvl>
    <w:lvl w:ilvl="5" w:tplc="B9F8DB3E">
      <w:numFmt w:val="bullet"/>
      <w:lvlText w:val="•"/>
      <w:lvlJc w:val="left"/>
      <w:pPr>
        <w:ind w:left="6757" w:hanging="493"/>
      </w:pPr>
      <w:rPr>
        <w:rFonts w:hint="default"/>
      </w:rPr>
    </w:lvl>
    <w:lvl w:ilvl="6" w:tplc="56661CCC">
      <w:numFmt w:val="bullet"/>
      <w:lvlText w:val="•"/>
      <w:lvlJc w:val="left"/>
      <w:pPr>
        <w:ind w:left="7782" w:hanging="493"/>
      </w:pPr>
      <w:rPr>
        <w:rFonts w:hint="default"/>
      </w:rPr>
    </w:lvl>
    <w:lvl w:ilvl="7" w:tplc="313AE2A0">
      <w:numFmt w:val="bullet"/>
      <w:lvlText w:val="•"/>
      <w:lvlJc w:val="left"/>
      <w:pPr>
        <w:ind w:left="8806" w:hanging="493"/>
      </w:pPr>
      <w:rPr>
        <w:rFonts w:hint="default"/>
      </w:rPr>
    </w:lvl>
    <w:lvl w:ilvl="8" w:tplc="A3EE9084">
      <w:numFmt w:val="bullet"/>
      <w:lvlText w:val="•"/>
      <w:lvlJc w:val="left"/>
      <w:pPr>
        <w:ind w:left="9831" w:hanging="493"/>
      </w:pPr>
      <w:rPr>
        <w:rFonts w:hint="default"/>
      </w:rPr>
    </w:lvl>
  </w:abstractNum>
  <w:abstractNum w:abstractNumId="31">
    <w:nsid w:val="5D833D43"/>
    <w:multiLevelType w:val="hybridMultilevel"/>
    <w:tmpl w:val="E82A4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60E21"/>
    <w:multiLevelType w:val="hybridMultilevel"/>
    <w:tmpl w:val="51CE9EDE"/>
    <w:lvl w:ilvl="0" w:tplc="235843BE">
      <w:start w:val="2"/>
      <w:numFmt w:val="decimal"/>
      <w:lvlText w:val="%1)"/>
      <w:lvlJc w:val="left"/>
      <w:pPr>
        <w:ind w:left="596" w:hanging="530"/>
      </w:pPr>
      <w:rPr>
        <w:rFonts w:ascii="Arial" w:eastAsia="Arial" w:hAnsi="Arial" w:cs="Arial" w:hint="default"/>
        <w:color w:val="010101"/>
        <w:spacing w:val="-1"/>
        <w:w w:val="91"/>
        <w:sz w:val="20"/>
        <w:szCs w:val="20"/>
      </w:rPr>
    </w:lvl>
    <w:lvl w:ilvl="1" w:tplc="3E6AF856">
      <w:numFmt w:val="bullet"/>
      <w:lvlText w:val="•"/>
      <w:lvlJc w:val="left"/>
      <w:pPr>
        <w:ind w:left="1232" w:hanging="530"/>
      </w:pPr>
      <w:rPr>
        <w:rFonts w:hint="default"/>
      </w:rPr>
    </w:lvl>
    <w:lvl w:ilvl="2" w:tplc="C4DE20E6">
      <w:numFmt w:val="bullet"/>
      <w:lvlText w:val="•"/>
      <w:lvlJc w:val="left"/>
      <w:pPr>
        <w:ind w:left="1865" w:hanging="530"/>
      </w:pPr>
      <w:rPr>
        <w:rFonts w:hint="default"/>
      </w:rPr>
    </w:lvl>
    <w:lvl w:ilvl="3" w:tplc="9690B80C">
      <w:numFmt w:val="bullet"/>
      <w:lvlText w:val="•"/>
      <w:lvlJc w:val="left"/>
      <w:pPr>
        <w:ind w:left="2497" w:hanging="530"/>
      </w:pPr>
      <w:rPr>
        <w:rFonts w:hint="default"/>
      </w:rPr>
    </w:lvl>
    <w:lvl w:ilvl="4" w:tplc="131A1CC0">
      <w:numFmt w:val="bullet"/>
      <w:lvlText w:val="•"/>
      <w:lvlJc w:val="left"/>
      <w:pPr>
        <w:ind w:left="3130" w:hanging="530"/>
      </w:pPr>
      <w:rPr>
        <w:rFonts w:hint="default"/>
      </w:rPr>
    </w:lvl>
    <w:lvl w:ilvl="5" w:tplc="6F601388">
      <w:numFmt w:val="bullet"/>
      <w:lvlText w:val="•"/>
      <w:lvlJc w:val="left"/>
      <w:pPr>
        <w:ind w:left="3762" w:hanging="530"/>
      </w:pPr>
      <w:rPr>
        <w:rFonts w:hint="default"/>
      </w:rPr>
    </w:lvl>
    <w:lvl w:ilvl="6" w:tplc="9A30CE96">
      <w:numFmt w:val="bullet"/>
      <w:lvlText w:val="•"/>
      <w:lvlJc w:val="left"/>
      <w:pPr>
        <w:ind w:left="4395" w:hanging="530"/>
      </w:pPr>
      <w:rPr>
        <w:rFonts w:hint="default"/>
      </w:rPr>
    </w:lvl>
    <w:lvl w:ilvl="7" w:tplc="056EC7EE">
      <w:numFmt w:val="bullet"/>
      <w:lvlText w:val="•"/>
      <w:lvlJc w:val="left"/>
      <w:pPr>
        <w:ind w:left="5027" w:hanging="530"/>
      </w:pPr>
      <w:rPr>
        <w:rFonts w:hint="default"/>
      </w:rPr>
    </w:lvl>
    <w:lvl w:ilvl="8" w:tplc="8424C686">
      <w:numFmt w:val="bullet"/>
      <w:lvlText w:val="•"/>
      <w:lvlJc w:val="left"/>
      <w:pPr>
        <w:ind w:left="5660" w:hanging="530"/>
      </w:pPr>
      <w:rPr>
        <w:rFonts w:hint="default"/>
      </w:rPr>
    </w:lvl>
  </w:abstractNum>
  <w:abstractNum w:abstractNumId="33">
    <w:nsid w:val="5E663F55"/>
    <w:multiLevelType w:val="hybridMultilevel"/>
    <w:tmpl w:val="0CF2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1F169E"/>
    <w:multiLevelType w:val="hybridMultilevel"/>
    <w:tmpl w:val="9C7001B4"/>
    <w:lvl w:ilvl="0" w:tplc="D1C29412">
      <w:numFmt w:val="bullet"/>
      <w:lvlText w:val="●"/>
      <w:lvlJc w:val="left"/>
      <w:pPr>
        <w:ind w:left="825" w:hanging="49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AFC45D0">
      <w:numFmt w:val="bullet"/>
      <w:lvlText w:val="•"/>
      <w:lvlJc w:val="left"/>
      <w:pPr>
        <w:ind w:left="1151" w:hanging="493"/>
      </w:pPr>
      <w:rPr>
        <w:rFonts w:hint="default"/>
      </w:rPr>
    </w:lvl>
    <w:lvl w:ilvl="2" w:tplc="C91A9714">
      <w:numFmt w:val="bullet"/>
      <w:lvlText w:val="•"/>
      <w:lvlJc w:val="left"/>
      <w:pPr>
        <w:ind w:left="1483" w:hanging="493"/>
      </w:pPr>
      <w:rPr>
        <w:rFonts w:hint="default"/>
      </w:rPr>
    </w:lvl>
    <w:lvl w:ilvl="3" w:tplc="4C884D16">
      <w:numFmt w:val="bullet"/>
      <w:lvlText w:val="•"/>
      <w:lvlJc w:val="left"/>
      <w:pPr>
        <w:ind w:left="1814" w:hanging="493"/>
      </w:pPr>
      <w:rPr>
        <w:rFonts w:hint="default"/>
      </w:rPr>
    </w:lvl>
    <w:lvl w:ilvl="4" w:tplc="D31EC37C">
      <w:numFmt w:val="bullet"/>
      <w:lvlText w:val="•"/>
      <w:lvlJc w:val="left"/>
      <w:pPr>
        <w:ind w:left="2146" w:hanging="493"/>
      </w:pPr>
      <w:rPr>
        <w:rFonts w:hint="default"/>
      </w:rPr>
    </w:lvl>
    <w:lvl w:ilvl="5" w:tplc="01B6F08C">
      <w:numFmt w:val="bullet"/>
      <w:lvlText w:val="•"/>
      <w:lvlJc w:val="left"/>
      <w:pPr>
        <w:ind w:left="2477" w:hanging="493"/>
      </w:pPr>
      <w:rPr>
        <w:rFonts w:hint="default"/>
      </w:rPr>
    </w:lvl>
    <w:lvl w:ilvl="6" w:tplc="BE0AFACA">
      <w:numFmt w:val="bullet"/>
      <w:lvlText w:val="•"/>
      <w:lvlJc w:val="left"/>
      <w:pPr>
        <w:ind w:left="2809" w:hanging="493"/>
      </w:pPr>
      <w:rPr>
        <w:rFonts w:hint="default"/>
      </w:rPr>
    </w:lvl>
    <w:lvl w:ilvl="7" w:tplc="98C8ACA0">
      <w:numFmt w:val="bullet"/>
      <w:lvlText w:val="•"/>
      <w:lvlJc w:val="left"/>
      <w:pPr>
        <w:ind w:left="3140" w:hanging="493"/>
      </w:pPr>
      <w:rPr>
        <w:rFonts w:hint="default"/>
      </w:rPr>
    </w:lvl>
    <w:lvl w:ilvl="8" w:tplc="FAC4C8B8">
      <w:numFmt w:val="bullet"/>
      <w:lvlText w:val="•"/>
      <w:lvlJc w:val="left"/>
      <w:pPr>
        <w:ind w:left="3472" w:hanging="493"/>
      </w:pPr>
      <w:rPr>
        <w:rFonts w:hint="default"/>
      </w:rPr>
    </w:lvl>
  </w:abstractNum>
  <w:abstractNum w:abstractNumId="35">
    <w:nsid w:val="69053946"/>
    <w:multiLevelType w:val="hybridMultilevel"/>
    <w:tmpl w:val="E274143C"/>
    <w:lvl w:ilvl="0" w:tplc="C0CCD9D4">
      <w:numFmt w:val="bullet"/>
      <w:lvlText w:val="-"/>
      <w:lvlJc w:val="left"/>
      <w:pPr>
        <w:ind w:left="104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3120E83A">
      <w:numFmt w:val="bullet"/>
      <w:lvlText w:val="•"/>
      <w:lvlJc w:val="left"/>
      <w:pPr>
        <w:ind w:left="473" w:hanging="184"/>
      </w:pPr>
      <w:rPr>
        <w:rFonts w:hint="default"/>
      </w:rPr>
    </w:lvl>
    <w:lvl w:ilvl="2" w:tplc="BD862E3A">
      <w:numFmt w:val="bullet"/>
      <w:lvlText w:val="•"/>
      <w:lvlJc w:val="left"/>
      <w:pPr>
        <w:ind w:left="846" w:hanging="184"/>
      </w:pPr>
      <w:rPr>
        <w:rFonts w:hint="default"/>
      </w:rPr>
    </w:lvl>
    <w:lvl w:ilvl="3" w:tplc="C85CF1F4">
      <w:numFmt w:val="bullet"/>
      <w:lvlText w:val="•"/>
      <w:lvlJc w:val="left"/>
      <w:pPr>
        <w:ind w:left="1219" w:hanging="184"/>
      </w:pPr>
      <w:rPr>
        <w:rFonts w:hint="default"/>
      </w:rPr>
    </w:lvl>
    <w:lvl w:ilvl="4" w:tplc="DADCC122">
      <w:numFmt w:val="bullet"/>
      <w:lvlText w:val="•"/>
      <w:lvlJc w:val="left"/>
      <w:pPr>
        <w:ind w:left="1593" w:hanging="184"/>
      </w:pPr>
      <w:rPr>
        <w:rFonts w:hint="default"/>
      </w:rPr>
    </w:lvl>
    <w:lvl w:ilvl="5" w:tplc="C89A5D22">
      <w:numFmt w:val="bullet"/>
      <w:lvlText w:val="•"/>
      <w:lvlJc w:val="left"/>
      <w:pPr>
        <w:ind w:left="1966" w:hanging="184"/>
      </w:pPr>
      <w:rPr>
        <w:rFonts w:hint="default"/>
      </w:rPr>
    </w:lvl>
    <w:lvl w:ilvl="6" w:tplc="4A389972">
      <w:numFmt w:val="bullet"/>
      <w:lvlText w:val="•"/>
      <w:lvlJc w:val="left"/>
      <w:pPr>
        <w:ind w:left="2339" w:hanging="184"/>
      </w:pPr>
      <w:rPr>
        <w:rFonts w:hint="default"/>
      </w:rPr>
    </w:lvl>
    <w:lvl w:ilvl="7" w:tplc="15ACBC12">
      <w:numFmt w:val="bullet"/>
      <w:lvlText w:val="•"/>
      <w:lvlJc w:val="left"/>
      <w:pPr>
        <w:ind w:left="2713" w:hanging="184"/>
      </w:pPr>
      <w:rPr>
        <w:rFonts w:hint="default"/>
      </w:rPr>
    </w:lvl>
    <w:lvl w:ilvl="8" w:tplc="94E81D66">
      <w:numFmt w:val="bullet"/>
      <w:lvlText w:val="•"/>
      <w:lvlJc w:val="left"/>
      <w:pPr>
        <w:ind w:left="3086" w:hanging="184"/>
      </w:pPr>
      <w:rPr>
        <w:rFonts w:hint="default"/>
      </w:rPr>
    </w:lvl>
  </w:abstractNum>
  <w:abstractNum w:abstractNumId="36">
    <w:nsid w:val="6AFF7BE7"/>
    <w:multiLevelType w:val="hybridMultilevel"/>
    <w:tmpl w:val="52620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41C51"/>
    <w:multiLevelType w:val="hybridMultilevel"/>
    <w:tmpl w:val="15E422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6D2C2A"/>
    <w:multiLevelType w:val="hybridMultilevel"/>
    <w:tmpl w:val="11F41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A04133"/>
    <w:multiLevelType w:val="hybridMultilevel"/>
    <w:tmpl w:val="10FE35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06D73"/>
    <w:multiLevelType w:val="hybridMultilevel"/>
    <w:tmpl w:val="4D8C8082"/>
    <w:lvl w:ilvl="0" w:tplc="6FEE8A20">
      <w:numFmt w:val="bullet"/>
      <w:lvlText w:val="-"/>
      <w:lvlJc w:val="left"/>
      <w:pPr>
        <w:ind w:left="105" w:hanging="1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8E5C03AE">
      <w:numFmt w:val="bullet"/>
      <w:lvlText w:val="•"/>
      <w:lvlJc w:val="left"/>
      <w:pPr>
        <w:ind w:left="437" w:hanging="184"/>
      </w:pPr>
      <w:rPr>
        <w:rFonts w:hint="default"/>
      </w:rPr>
    </w:lvl>
    <w:lvl w:ilvl="2" w:tplc="A55432B4">
      <w:numFmt w:val="bullet"/>
      <w:lvlText w:val="•"/>
      <w:lvlJc w:val="left"/>
      <w:pPr>
        <w:ind w:left="775" w:hanging="184"/>
      </w:pPr>
      <w:rPr>
        <w:rFonts w:hint="default"/>
      </w:rPr>
    </w:lvl>
    <w:lvl w:ilvl="3" w:tplc="B2945746">
      <w:numFmt w:val="bullet"/>
      <w:lvlText w:val="•"/>
      <w:lvlJc w:val="left"/>
      <w:pPr>
        <w:ind w:left="1112" w:hanging="184"/>
      </w:pPr>
      <w:rPr>
        <w:rFonts w:hint="default"/>
      </w:rPr>
    </w:lvl>
    <w:lvl w:ilvl="4" w:tplc="700C01A0">
      <w:numFmt w:val="bullet"/>
      <w:lvlText w:val="•"/>
      <w:lvlJc w:val="left"/>
      <w:pPr>
        <w:ind w:left="1450" w:hanging="184"/>
      </w:pPr>
      <w:rPr>
        <w:rFonts w:hint="default"/>
      </w:rPr>
    </w:lvl>
    <w:lvl w:ilvl="5" w:tplc="91FC0FC4">
      <w:numFmt w:val="bullet"/>
      <w:lvlText w:val="•"/>
      <w:lvlJc w:val="left"/>
      <w:pPr>
        <w:ind w:left="1788" w:hanging="184"/>
      </w:pPr>
      <w:rPr>
        <w:rFonts w:hint="default"/>
      </w:rPr>
    </w:lvl>
    <w:lvl w:ilvl="6" w:tplc="37A4E742">
      <w:numFmt w:val="bullet"/>
      <w:lvlText w:val="•"/>
      <w:lvlJc w:val="left"/>
      <w:pPr>
        <w:ind w:left="2125" w:hanging="184"/>
      </w:pPr>
      <w:rPr>
        <w:rFonts w:hint="default"/>
      </w:rPr>
    </w:lvl>
    <w:lvl w:ilvl="7" w:tplc="5DA2752A">
      <w:numFmt w:val="bullet"/>
      <w:lvlText w:val="•"/>
      <w:lvlJc w:val="left"/>
      <w:pPr>
        <w:ind w:left="2463" w:hanging="184"/>
      </w:pPr>
      <w:rPr>
        <w:rFonts w:hint="default"/>
      </w:rPr>
    </w:lvl>
    <w:lvl w:ilvl="8" w:tplc="63B23864">
      <w:numFmt w:val="bullet"/>
      <w:lvlText w:val="•"/>
      <w:lvlJc w:val="left"/>
      <w:pPr>
        <w:ind w:left="2800" w:hanging="184"/>
      </w:pPr>
      <w:rPr>
        <w:rFonts w:hint="default"/>
      </w:rPr>
    </w:lvl>
  </w:abstractNum>
  <w:abstractNum w:abstractNumId="41">
    <w:nsid w:val="76D9419A"/>
    <w:multiLevelType w:val="hybridMultilevel"/>
    <w:tmpl w:val="D69EF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43A96"/>
    <w:multiLevelType w:val="hybridMultilevel"/>
    <w:tmpl w:val="A7FA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492BEE"/>
    <w:multiLevelType w:val="hybridMultilevel"/>
    <w:tmpl w:val="EC0E92EC"/>
    <w:lvl w:ilvl="0" w:tplc="0CCC4E56">
      <w:start w:val="5"/>
      <w:numFmt w:val="decimal"/>
      <w:lvlText w:val="%1)"/>
      <w:lvlJc w:val="left"/>
      <w:pPr>
        <w:ind w:left="1094" w:hanging="545"/>
        <w:jc w:val="right"/>
      </w:pPr>
      <w:rPr>
        <w:rFonts w:hint="default"/>
        <w:spacing w:val="-1"/>
        <w:w w:val="96"/>
      </w:rPr>
    </w:lvl>
    <w:lvl w:ilvl="1" w:tplc="8A7AF1CA">
      <w:numFmt w:val="bullet"/>
      <w:lvlText w:val="•"/>
      <w:lvlJc w:val="left"/>
      <w:pPr>
        <w:ind w:left="1100" w:hanging="545"/>
      </w:pPr>
      <w:rPr>
        <w:rFonts w:hint="default"/>
      </w:rPr>
    </w:lvl>
    <w:lvl w:ilvl="2" w:tplc="60C262F2">
      <w:numFmt w:val="bullet"/>
      <w:lvlText w:val="•"/>
      <w:lvlJc w:val="left"/>
      <w:pPr>
        <w:ind w:left="2297" w:hanging="545"/>
      </w:pPr>
      <w:rPr>
        <w:rFonts w:hint="default"/>
      </w:rPr>
    </w:lvl>
    <w:lvl w:ilvl="3" w:tplc="4FC8FD2A">
      <w:numFmt w:val="bullet"/>
      <w:lvlText w:val="•"/>
      <w:lvlJc w:val="left"/>
      <w:pPr>
        <w:ind w:left="3495" w:hanging="545"/>
      </w:pPr>
      <w:rPr>
        <w:rFonts w:hint="default"/>
      </w:rPr>
    </w:lvl>
    <w:lvl w:ilvl="4" w:tplc="F126EAF8">
      <w:numFmt w:val="bullet"/>
      <w:lvlText w:val="•"/>
      <w:lvlJc w:val="left"/>
      <w:pPr>
        <w:ind w:left="4693" w:hanging="545"/>
      </w:pPr>
      <w:rPr>
        <w:rFonts w:hint="default"/>
      </w:rPr>
    </w:lvl>
    <w:lvl w:ilvl="5" w:tplc="E744E1E6">
      <w:numFmt w:val="bullet"/>
      <w:lvlText w:val="•"/>
      <w:lvlJc w:val="left"/>
      <w:pPr>
        <w:ind w:left="5891" w:hanging="545"/>
      </w:pPr>
      <w:rPr>
        <w:rFonts w:hint="default"/>
      </w:rPr>
    </w:lvl>
    <w:lvl w:ilvl="6" w:tplc="DD384584">
      <w:numFmt w:val="bullet"/>
      <w:lvlText w:val="•"/>
      <w:lvlJc w:val="left"/>
      <w:pPr>
        <w:ind w:left="7088" w:hanging="545"/>
      </w:pPr>
      <w:rPr>
        <w:rFonts w:hint="default"/>
      </w:rPr>
    </w:lvl>
    <w:lvl w:ilvl="7" w:tplc="2EA27E66">
      <w:numFmt w:val="bullet"/>
      <w:lvlText w:val="•"/>
      <w:lvlJc w:val="left"/>
      <w:pPr>
        <w:ind w:left="8286" w:hanging="545"/>
      </w:pPr>
      <w:rPr>
        <w:rFonts w:hint="default"/>
      </w:rPr>
    </w:lvl>
    <w:lvl w:ilvl="8" w:tplc="B3D2F3A6">
      <w:numFmt w:val="bullet"/>
      <w:lvlText w:val="•"/>
      <w:lvlJc w:val="left"/>
      <w:pPr>
        <w:ind w:left="9484" w:hanging="545"/>
      </w:pPr>
      <w:rPr>
        <w:rFonts w:hint="default"/>
      </w:rPr>
    </w:lvl>
  </w:abstractNum>
  <w:abstractNum w:abstractNumId="44">
    <w:nsid w:val="7E8A47C3"/>
    <w:multiLevelType w:val="hybridMultilevel"/>
    <w:tmpl w:val="8730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3"/>
  </w:num>
  <w:num w:numId="4">
    <w:abstractNumId w:val="14"/>
  </w:num>
  <w:num w:numId="5">
    <w:abstractNumId w:val="10"/>
  </w:num>
  <w:num w:numId="6">
    <w:abstractNumId w:val="1"/>
  </w:num>
  <w:num w:numId="7">
    <w:abstractNumId w:val="37"/>
  </w:num>
  <w:num w:numId="8">
    <w:abstractNumId w:val="2"/>
  </w:num>
  <w:num w:numId="9">
    <w:abstractNumId w:val="42"/>
  </w:num>
  <w:num w:numId="10">
    <w:abstractNumId w:val="27"/>
  </w:num>
  <w:num w:numId="11">
    <w:abstractNumId w:val="19"/>
  </w:num>
  <w:num w:numId="12">
    <w:abstractNumId w:val="12"/>
  </w:num>
  <w:num w:numId="13">
    <w:abstractNumId w:val="13"/>
  </w:num>
  <w:num w:numId="14">
    <w:abstractNumId w:val="41"/>
  </w:num>
  <w:num w:numId="15">
    <w:abstractNumId w:val="0"/>
  </w:num>
  <w:num w:numId="16">
    <w:abstractNumId w:val="11"/>
  </w:num>
  <w:num w:numId="17">
    <w:abstractNumId w:val="17"/>
  </w:num>
  <w:num w:numId="18">
    <w:abstractNumId w:val="38"/>
  </w:num>
  <w:num w:numId="19">
    <w:abstractNumId w:val="25"/>
  </w:num>
  <w:num w:numId="20">
    <w:abstractNumId w:val="22"/>
  </w:num>
  <w:num w:numId="21">
    <w:abstractNumId w:val="36"/>
  </w:num>
  <w:num w:numId="22">
    <w:abstractNumId w:val="31"/>
  </w:num>
  <w:num w:numId="23">
    <w:abstractNumId w:val="39"/>
  </w:num>
  <w:num w:numId="24">
    <w:abstractNumId w:val="5"/>
  </w:num>
  <w:num w:numId="25">
    <w:abstractNumId w:val="18"/>
  </w:num>
  <w:num w:numId="26">
    <w:abstractNumId w:val="15"/>
  </w:num>
  <w:num w:numId="27">
    <w:abstractNumId w:val="44"/>
  </w:num>
  <w:num w:numId="28">
    <w:abstractNumId w:val="20"/>
  </w:num>
  <w:num w:numId="29">
    <w:abstractNumId w:val="33"/>
  </w:num>
  <w:num w:numId="30">
    <w:abstractNumId w:val="4"/>
  </w:num>
  <w:num w:numId="31">
    <w:abstractNumId w:val="26"/>
  </w:num>
  <w:num w:numId="32">
    <w:abstractNumId w:val="43"/>
  </w:num>
  <w:num w:numId="33">
    <w:abstractNumId w:val="32"/>
  </w:num>
  <w:num w:numId="34">
    <w:abstractNumId w:val="28"/>
  </w:num>
  <w:num w:numId="35">
    <w:abstractNumId w:val="34"/>
  </w:num>
  <w:num w:numId="36">
    <w:abstractNumId w:val="40"/>
  </w:num>
  <w:num w:numId="37">
    <w:abstractNumId w:val="35"/>
  </w:num>
  <w:num w:numId="38">
    <w:abstractNumId w:val="9"/>
  </w:num>
  <w:num w:numId="39">
    <w:abstractNumId w:val="30"/>
  </w:num>
  <w:num w:numId="40">
    <w:abstractNumId w:val="23"/>
  </w:num>
  <w:num w:numId="41">
    <w:abstractNumId w:val="29"/>
  </w:num>
  <w:num w:numId="42">
    <w:abstractNumId w:val="7"/>
  </w:num>
  <w:num w:numId="43">
    <w:abstractNumId w:val="8"/>
  </w:num>
  <w:num w:numId="44">
    <w:abstractNumId w:val="6"/>
  </w:num>
  <w:num w:numId="45">
    <w:abstractNumId w:val="16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080"/>
    <w:rsid w:val="00013F5B"/>
    <w:rsid w:val="00014C26"/>
    <w:rsid w:val="00021B16"/>
    <w:rsid w:val="00031271"/>
    <w:rsid w:val="00031D16"/>
    <w:rsid w:val="00047ED6"/>
    <w:rsid w:val="00055954"/>
    <w:rsid w:val="00062E5C"/>
    <w:rsid w:val="00072033"/>
    <w:rsid w:val="00076CE2"/>
    <w:rsid w:val="000813A1"/>
    <w:rsid w:val="00082698"/>
    <w:rsid w:val="0008388E"/>
    <w:rsid w:val="00087D2D"/>
    <w:rsid w:val="00090465"/>
    <w:rsid w:val="000B4AC0"/>
    <w:rsid w:val="000B789C"/>
    <w:rsid w:val="000C38FC"/>
    <w:rsid w:val="000C7BCD"/>
    <w:rsid w:val="000E0080"/>
    <w:rsid w:val="000E28DB"/>
    <w:rsid w:val="000E35E9"/>
    <w:rsid w:val="000E3F9B"/>
    <w:rsid w:val="000E402D"/>
    <w:rsid w:val="001046E7"/>
    <w:rsid w:val="001207DB"/>
    <w:rsid w:val="00126703"/>
    <w:rsid w:val="00140027"/>
    <w:rsid w:val="001430C9"/>
    <w:rsid w:val="00151123"/>
    <w:rsid w:val="001578DE"/>
    <w:rsid w:val="0016268F"/>
    <w:rsid w:val="00162ED7"/>
    <w:rsid w:val="0016563C"/>
    <w:rsid w:val="00166A5A"/>
    <w:rsid w:val="00181AE9"/>
    <w:rsid w:val="0018545A"/>
    <w:rsid w:val="001B1AEB"/>
    <w:rsid w:val="001C4A3E"/>
    <w:rsid w:val="001D30EF"/>
    <w:rsid w:val="001D3D9E"/>
    <w:rsid w:val="001F2C75"/>
    <w:rsid w:val="00202231"/>
    <w:rsid w:val="00210339"/>
    <w:rsid w:val="00225F80"/>
    <w:rsid w:val="00275203"/>
    <w:rsid w:val="00277E5C"/>
    <w:rsid w:val="00284CBD"/>
    <w:rsid w:val="002907FA"/>
    <w:rsid w:val="002A06EF"/>
    <w:rsid w:val="002A08CD"/>
    <w:rsid w:val="002A63E9"/>
    <w:rsid w:val="002A7F8A"/>
    <w:rsid w:val="002C6CF6"/>
    <w:rsid w:val="002F1F7E"/>
    <w:rsid w:val="002F6A53"/>
    <w:rsid w:val="0031025D"/>
    <w:rsid w:val="00313FDB"/>
    <w:rsid w:val="00336648"/>
    <w:rsid w:val="00346AD4"/>
    <w:rsid w:val="00354976"/>
    <w:rsid w:val="00355ABE"/>
    <w:rsid w:val="0037014B"/>
    <w:rsid w:val="003A3910"/>
    <w:rsid w:val="003A6693"/>
    <w:rsid w:val="003A7301"/>
    <w:rsid w:val="003B2BBC"/>
    <w:rsid w:val="003B5519"/>
    <w:rsid w:val="003D1F00"/>
    <w:rsid w:val="003E1DA9"/>
    <w:rsid w:val="003E2C9E"/>
    <w:rsid w:val="003E42B1"/>
    <w:rsid w:val="003E5E7B"/>
    <w:rsid w:val="003E6D0E"/>
    <w:rsid w:val="003E78FF"/>
    <w:rsid w:val="003F5430"/>
    <w:rsid w:val="003F73B8"/>
    <w:rsid w:val="004005D6"/>
    <w:rsid w:val="00403B5F"/>
    <w:rsid w:val="004070AF"/>
    <w:rsid w:val="00436CEF"/>
    <w:rsid w:val="00444301"/>
    <w:rsid w:val="00447B14"/>
    <w:rsid w:val="00471D52"/>
    <w:rsid w:val="00480D59"/>
    <w:rsid w:val="00482A9F"/>
    <w:rsid w:val="00491871"/>
    <w:rsid w:val="004A167D"/>
    <w:rsid w:val="004A4778"/>
    <w:rsid w:val="004D0CD7"/>
    <w:rsid w:val="004D761C"/>
    <w:rsid w:val="004E2102"/>
    <w:rsid w:val="004F2120"/>
    <w:rsid w:val="004F46B5"/>
    <w:rsid w:val="00504230"/>
    <w:rsid w:val="005145BF"/>
    <w:rsid w:val="00514877"/>
    <w:rsid w:val="00515897"/>
    <w:rsid w:val="00517DA7"/>
    <w:rsid w:val="00522D51"/>
    <w:rsid w:val="0053589F"/>
    <w:rsid w:val="00541EA6"/>
    <w:rsid w:val="00546D29"/>
    <w:rsid w:val="005513B9"/>
    <w:rsid w:val="00553107"/>
    <w:rsid w:val="00553709"/>
    <w:rsid w:val="00555433"/>
    <w:rsid w:val="00556671"/>
    <w:rsid w:val="00573F02"/>
    <w:rsid w:val="005838CB"/>
    <w:rsid w:val="00584BCC"/>
    <w:rsid w:val="00594A7A"/>
    <w:rsid w:val="005A030E"/>
    <w:rsid w:val="005B22C6"/>
    <w:rsid w:val="005B4F48"/>
    <w:rsid w:val="005B7B7D"/>
    <w:rsid w:val="005C1080"/>
    <w:rsid w:val="005C4EBA"/>
    <w:rsid w:val="005C5F7F"/>
    <w:rsid w:val="005C6FB6"/>
    <w:rsid w:val="005E0B92"/>
    <w:rsid w:val="005F1418"/>
    <w:rsid w:val="005F6C6C"/>
    <w:rsid w:val="00606BB9"/>
    <w:rsid w:val="00610496"/>
    <w:rsid w:val="00611C29"/>
    <w:rsid w:val="00611CE4"/>
    <w:rsid w:val="006225B6"/>
    <w:rsid w:val="0062541F"/>
    <w:rsid w:val="0063571D"/>
    <w:rsid w:val="00642A98"/>
    <w:rsid w:val="00643394"/>
    <w:rsid w:val="006456E5"/>
    <w:rsid w:val="00650483"/>
    <w:rsid w:val="00662C67"/>
    <w:rsid w:val="0066393E"/>
    <w:rsid w:val="00670C95"/>
    <w:rsid w:val="00673DB6"/>
    <w:rsid w:val="00675448"/>
    <w:rsid w:val="006931EC"/>
    <w:rsid w:val="00696538"/>
    <w:rsid w:val="006A71BC"/>
    <w:rsid w:val="006B1EAC"/>
    <w:rsid w:val="006B359D"/>
    <w:rsid w:val="006B402C"/>
    <w:rsid w:val="006B5010"/>
    <w:rsid w:val="006C21F1"/>
    <w:rsid w:val="006C4F2F"/>
    <w:rsid w:val="006C711B"/>
    <w:rsid w:val="006F42AF"/>
    <w:rsid w:val="007038D7"/>
    <w:rsid w:val="00707DEE"/>
    <w:rsid w:val="00723369"/>
    <w:rsid w:val="007339A3"/>
    <w:rsid w:val="007433D0"/>
    <w:rsid w:val="0076029D"/>
    <w:rsid w:val="00790202"/>
    <w:rsid w:val="007905BA"/>
    <w:rsid w:val="007A05D4"/>
    <w:rsid w:val="007A2388"/>
    <w:rsid w:val="007B1BD9"/>
    <w:rsid w:val="007C0121"/>
    <w:rsid w:val="007C12DE"/>
    <w:rsid w:val="007D1740"/>
    <w:rsid w:val="007D2EF5"/>
    <w:rsid w:val="007D3747"/>
    <w:rsid w:val="007D441D"/>
    <w:rsid w:val="007E0351"/>
    <w:rsid w:val="007E71B2"/>
    <w:rsid w:val="007F75D7"/>
    <w:rsid w:val="008060F3"/>
    <w:rsid w:val="00807761"/>
    <w:rsid w:val="00825FDD"/>
    <w:rsid w:val="00854142"/>
    <w:rsid w:val="008604D6"/>
    <w:rsid w:val="00867672"/>
    <w:rsid w:val="00875129"/>
    <w:rsid w:val="00885E36"/>
    <w:rsid w:val="0089213D"/>
    <w:rsid w:val="008A4B92"/>
    <w:rsid w:val="008B1F21"/>
    <w:rsid w:val="008B49CE"/>
    <w:rsid w:val="008C6A4E"/>
    <w:rsid w:val="008F7C16"/>
    <w:rsid w:val="00904BCD"/>
    <w:rsid w:val="009128BD"/>
    <w:rsid w:val="00915142"/>
    <w:rsid w:val="0092125F"/>
    <w:rsid w:val="00923127"/>
    <w:rsid w:val="00924A5F"/>
    <w:rsid w:val="009340B7"/>
    <w:rsid w:val="00941D16"/>
    <w:rsid w:val="00943175"/>
    <w:rsid w:val="00943B0D"/>
    <w:rsid w:val="00952CE5"/>
    <w:rsid w:val="00954333"/>
    <w:rsid w:val="009613B1"/>
    <w:rsid w:val="00961E38"/>
    <w:rsid w:val="009643FF"/>
    <w:rsid w:val="00964ABD"/>
    <w:rsid w:val="009A7970"/>
    <w:rsid w:val="009A7B0A"/>
    <w:rsid w:val="009B09A7"/>
    <w:rsid w:val="009B328A"/>
    <w:rsid w:val="009C784A"/>
    <w:rsid w:val="009F23C9"/>
    <w:rsid w:val="00A00A29"/>
    <w:rsid w:val="00A0201A"/>
    <w:rsid w:val="00A108CD"/>
    <w:rsid w:val="00A110C3"/>
    <w:rsid w:val="00A16EE3"/>
    <w:rsid w:val="00A27D24"/>
    <w:rsid w:val="00A30AA6"/>
    <w:rsid w:val="00A44B1E"/>
    <w:rsid w:val="00A60AF8"/>
    <w:rsid w:val="00A61975"/>
    <w:rsid w:val="00A80B4A"/>
    <w:rsid w:val="00A843F6"/>
    <w:rsid w:val="00A92D55"/>
    <w:rsid w:val="00A97DAA"/>
    <w:rsid w:val="00AA0823"/>
    <w:rsid w:val="00AA4D9C"/>
    <w:rsid w:val="00AB146F"/>
    <w:rsid w:val="00AE2844"/>
    <w:rsid w:val="00AE2FC7"/>
    <w:rsid w:val="00B07CCA"/>
    <w:rsid w:val="00B12953"/>
    <w:rsid w:val="00B1430D"/>
    <w:rsid w:val="00B21EC7"/>
    <w:rsid w:val="00B401C7"/>
    <w:rsid w:val="00B40EF0"/>
    <w:rsid w:val="00B46CE5"/>
    <w:rsid w:val="00B526FA"/>
    <w:rsid w:val="00B66D8C"/>
    <w:rsid w:val="00B71FE4"/>
    <w:rsid w:val="00B73E93"/>
    <w:rsid w:val="00B7745F"/>
    <w:rsid w:val="00B8641C"/>
    <w:rsid w:val="00B9023F"/>
    <w:rsid w:val="00BA3020"/>
    <w:rsid w:val="00BB76F4"/>
    <w:rsid w:val="00BC0640"/>
    <w:rsid w:val="00BE10DA"/>
    <w:rsid w:val="00BE246D"/>
    <w:rsid w:val="00BE2AA3"/>
    <w:rsid w:val="00BE3A44"/>
    <w:rsid w:val="00C113CE"/>
    <w:rsid w:val="00C126A4"/>
    <w:rsid w:val="00C13458"/>
    <w:rsid w:val="00C14DFE"/>
    <w:rsid w:val="00C23CBF"/>
    <w:rsid w:val="00C26217"/>
    <w:rsid w:val="00C32867"/>
    <w:rsid w:val="00C336EC"/>
    <w:rsid w:val="00C41B4D"/>
    <w:rsid w:val="00C527A9"/>
    <w:rsid w:val="00C631AA"/>
    <w:rsid w:val="00C702CC"/>
    <w:rsid w:val="00C74863"/>
    <w:rsid w:val="00C87E4D"/>
    <w:rsid w:val="00C9449D"/>
    <w:rsid w:val="00CB14F0"/>
    <w:rsid w:val="00CB6421"/>
    <w:rsid w:val="00CB64FD"/>
    <w:rsid w:val="00CC0EDD"/>
    <w:rsid w:val="00CD7FC9"/>
    <w:rsid w:val="00CE15E8"/>
    <w:rsid w:val="00D041B8"/>
    <w:rsid w:val="00D05DFA"/>
    <w:rsid w:val="00D119CD"/>
    <w:rsid w:val="00D27AF4"/>
    <w:rsid w:val="00D33C88"/>
    <w:rsid w:val="00D33E2C"/>
    <w:rsid w:val="00D34F1B"/>
    <w:rsid w:val="00D35A0B"/>
    <w:rsid w:val="00D40D86"/>
    <w:rsid w:val="00D500BF"/>
    <w:rsid w:val="00D51331"/>
    <w:rsid w:val="00D91A15"/>
    <w:rsid w:val="00D91DED"/>
    <w:rsid w:val="00DA2450"/>
    <w:rsid w:val="00DA5E86"/>
    <w:rsid w:val="00DC2738"/>
    <w:rsid w:val="00DC2E1B"/>
    <w:rsid w:val="00DC5F7B"/>
    <w:rsid w:val="00DD3AFE"/>
    <w:rsid w:val="00DE032B"/>
    <w:rsid w:val="00DE57ED"/>
    <w:rsid w:val="00DE6698"/>
    <w:rsid w:val="00DF0462"/>
    <w:rsid w:val="00E03756"/>
    <w:rsid w:val="00E21867"/>
    <w:rsid w:val="00E2505A"/>
    <w:rsid w:val="00E25AF4"/>
    <w:rsid w:val="00E348B0"/>
    <w:rsid w:val="00E36A1C"/>
    <w:rsid w:val="00E41DE1"/>
    <w:rsid w:val="00E52197"/>
    <w:rsid w:val="00E54874"/>
    <w:rsid w:val="00E57D25"/>
    <w:rsid w:val="00E71865"/>
    <w:rsid w:val="00E8293F"/>
    <w:rsid w:val="00E83A5D"/>
    <w:rsid w:val="00EA0FA7"/>
    <w:rsid w:val="00EA2563"/>
    <w:rsid w:val="00EA71BE"/>
    <w:rsid w:val="00EB0ECB"/>
    <w:rsid w:val="00EC6D61"/>
    <w:rsid w:val="00EC6FFF"/>
    <w:rsid w:val="00EC75E9"/>
    <w:rsid w:val="00ED7D71"/>
    <w:rsid w:val="00EE16CD"/>
    <w:rsid w:val="00F05D11"/>
    <w:rsid w:val="00F06DC9"/>
    <w:rsid w:val="00F0706F"/>
    <w:rsid w:val="00F10285"/>
    <w:rsid w:val="00F10BC3"/>
    <w:rsid w:val="00F42155"/>
    <w:rsid w:val="00F555F8"/>
    <w:rsid w:val="00F66FF3"/>
    <w:rsid w:val="00F74E4D"/>
    <w:rsid w:val="00F804DF"/>
    <w:rsid w:val="00F860E2"/>
    <w:rsid w:val="00F866C6"/>
    <w:rsid w:val="00FB0468"/>
    <w:rsid w:val="00FB23C7"/>
    <w:rsid w:val="00FB27DD"/>
    <w:rsid w:val="00FD0757"/>
    <w:rsid w:val="00FD5771"/>
    <w:rsid w:val="00FD6BC9"/>
    <w:rsid w:val="00FD70FC"/>
    <w:rsid w:val="00FF210E"/>
    <w:rsid w:val="00FF2E51"/>
    <w:rsid w:val="00FF49F6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D102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A5E86"/>
    <w:pPr>
      <w:widowControl w:val="0"/>
      <w:autoSpaceDE w:val="0"/>
      <w:autoSpaceDN w:val="0"/>
      <w:spacing w:after="0" w:line="240" w:lineRule="auto"/>
      <w:ind w:left="2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44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4B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C1080"/>
  </w:style>
  <w:style w:type="paragraph" w:styleId="ListParagraph">
    <w:name w:val="List Paragraph"/>
    <w:basedOn w:val="Normal"/>
    <w:uiPriority w:val="1"/>
    <w:qFormat/>
    <w:rsid w:val="005C1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6C6"/>
  </w:style>
  <w:style w:type="paragraph" w:styleId="Footer">
    <w:name w:val="footer"/>
    <w:basedOn w:val="Normal"/>
    <w:link w:val="Foot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6C6"/>
  </w:style>
  <w:style w:type="table" w:styleId="TableGrid">
    <w:name w:val="Table Grid"/>
    <w:basedOn w:val="TableNormal"/>
    <w:uiPriority w:val="59"/>
    <w:rsid w:val="001046E7"/>
    <w:pPr>
      <w:spacing w:after="0" w:line="240" w:lineRule="auto"/>
    </w:pPr>
    <w:rPr>
      <w:rFonts w:eastAsiaTheme="minorEastAsia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F6C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C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C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C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C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C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6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97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9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44B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4B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A5E8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5E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1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BE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A5E86"/>
    <w:pPr>
      <w:widowControl w:val="0"/>
      <w:autoSpaceDE w:val="0"/>
      <w:autoSpaceDN w:val="0"/>
      <w:spacing w:after="0" w:line="240" w:lineRule="auto"/>
      <w:ind w:left="2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44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4B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C1080"/>
  </w:style>
  <w:style w:type="paragraph" w:styleId="ListParagraph">
    <w:name w:val="List Paragraph"/>
    <w:basedOn w:val="Normal"/>
    <w:uiPriority w:val="1"/>
    <w:qFormat/>
    <w:rsid w:val="005C10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6C6"/>
  </w:style>
  <w:style w:type="paragraph" w:styleId="Footer">
    <w:name w:val="footer"/>
    <w:basedOn w:val="Normal"/>
    <w:link w:val="FooterChar"/>
    <w:uiPriority w:val="99"/>
    <w:unhideWhenUsed/>
    <w:rsid w:val="00F8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6C6"/>
  </w:style>
  <w:style w:type="table" w:styleId="TableGrid">
    <w:name w:val="Table Grid"/>
    <w:basedOn w:val="TableNormal"/>
    <w:uiPriority w:val="59"/>
    <w:rsid w:val="001046E7"/>
    <w:pPr>
      <w:spacing w:after="0" w:line="240" w:lineRule="auto"/>
    </w:pPr>
    <w:rPr>
      <w:rFonts w:eastAsiaTheme="minorEastAsia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F6C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C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C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C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C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C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6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97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9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44B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4B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A4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B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A5E8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5E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1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B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tmp"/><Relationship Id="rId18" Type="http://schemas.openxmlformats.org/officeDocument/2006/relationships/image" Target="media/image6.tmp"/><Relationship Id="rId26" Type="http://schemas.openxmlformats.org/officeDocument/2006/relationships/image" Target="media/image14.tmp"/><Relationship Id="rId3" Type="http://schemas.openxmlformats.org/officeDocument/2006/relationships/numbering" Target="numbering.xml"/><Relationship Id="rId21" Type="http://schemas.openxmlformats.org/officeDocument/2006/relationships/image" Target="media/image9.tmp"/><Relationship Id="rId34" Type="http://schemas.openxmlformats.org/officeDocument/2006/relationships/image" Target="media/image22.tmp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tmp"/><Relationship Id="rId25" Type="http://schemas.openxmlformats.org/officeDocument/2006/relationships/image" Target="media/image13.tmp"/><Relationship Id="rId33" Type="http://schemas.openxmlformats.org/officeDocument/2006/relationships/image" Target="media/image21.tmp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29" Type="http://schemas.openxmlformats.org/officeDocument/2006/relationships/image" Target="media/image17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tmp"/><Relationship Id="rId32" Type="http://schemas.openxmlformats.org/officeDocument/2006/relationships/image" Target="media/image20.tmp"/><Relationship Id="rId37" Type="http://schemas.openxmlformats.org/officeDocument/2006/relationships/fontTable" Target="fontTable.xml"/><Relationship Id="rId102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3.tmp"/><Relationship Id="rId23" Type="http://schemas.openxmlformats.org/officeDocument/2006/relationships/image" Target="media/image11.tmp"/><Relationship Id="rId28" Type="http://schemas.openxmlformats.org/officeDocument/2006/relationships/image" Target="media/image16.tmp"/><Relationship Id="rId36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tmp"/><Relationship Id="rId31" Type="http://schemas.openxmlformats.org/officeDocument/2006/relationships/image" Target="media/image19.tmp"/><Relationship Id="rId10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tmp"/><Relationship Id="rId22" Type="http://schemas.openxmlformats.org/officeDocument/2006/relationships/image" Target="media/image10.tmp"/><Relationship Id="rId27" Type="http://schemas.openxmlformats.org/officeDocument/2006/relationships/image" Target="media/image15.tmp"/><Relationship Id="rId30" Type="http://schemas.openxmlformats.org/officeDocument/2006/relationships/image" Target="media/image18.tmp"/><Relationship Id="rId35" Type="http://schemas.openxmlformats.org/officeDocument/2006/relationships/header" Target="header2.xml"/><Relationship Id="rId100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010E99B-79A7-4F73-8B2B-DD17E7F6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3ED9DB11.dotm</Template>
  <TotalTime>7</TotalTime>
  <Pages>23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3</cp:revision>
  <cp:lastPrinted>2019-03-28T16:58:00Z</cp:lastPrinted>
  <dcterms:created xsi:type="dcterms:W3CDTF">2019-03-29T19:18:00Z</dcterms:created>
  <dcterms:modified xsi:type="dcterms:W3CDTF">2019-03-29T19:24:00Z</dcterms:modified>
</cp:coreProperties>
</file>