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6E1" w:rsidRDefault="0029382F" w:rsidP="0029382F">
      <w:pPr>
        <w:jc w:val="center"/>
      </w:pPr>
      <w:r>
        <w:rPr>
          <w:noProof/>
          <w:lang w:val="en-US"/>
        </w:rPr>
        <w:drawing>
          <wp:inline distT="0" distB="0" distL="0" distR="0">
            <wp:extent cx="6858000" cy="3642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58F477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2F" w:rsidRDefault="0029382F" w:rsidP="0029382F">
      <w:pPr>
        <w:jc w:val="center"/>
      </w:pPr>
      <w:r>
        <w:rPr>
          <w:noProof/>
          <w:lang w:val="en-US"/>
        </w:rPr>
        <w:drawing>
          <wp:inline distT="0" distB="0" distL="0" distR="0">
            <wp:extent cx="6858000" cy="3892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582152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2F" w:rsidRDefault="0029382F" w:rsidP="0029382F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6506483" cy="7468642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586BDA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483" cy="746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2F" w:rsidRDefault="0029382F" w:rsidP="0029382F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6839905" cy="6754168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58D096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905" cy="675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2F" w:rsidRDefault="0029382F" w:rsidP="0029382F">
      <w:pPr>
        <w:jc w:val="center"/>
      </w:pPr>
    </w:p>
    <w:p w:rsidR="0029382F" w:rsidRDefault="0029382F" w:rsidP="0029382F">
      <w:pPr>
        <w:jc w:val="center"/>
      </w:pPr>
    </w:p>
    <w:p w:rsidR="0029382F" w:rsidRDefault="0029382F" w:rsidP="0029382F">
      <w:pPr>
        <w:jc w:val="center"/>
      </w:pPr>
    </w:p>
    <w:p w:rsidR="0029382F" w:rsidRDefault="0029382F" w:rsidP="0029382F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6858000" cy="79127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58B329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"/>
                    <a:stretch/>
                  </pic:blipFill>
                  <pic:spPr bwMode="auto">
                    <a:xfrm>
                      <a:off x="0" y="0"/>
                      <a:ext cx="6858000" cy="791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82F" w:rsidRDefault="0029382F" w:rsidP="0029382F">
      <w:pPr>
        <w:jc w:val="center"/>
      </w:pPr>
    </w:p>
    <w:p w:rsidR="0029382F" w:rsidRDefault="0029382F" w:rsidP="0029382F"/>
    <w:p w:rsidR="0029382F" w:rsidRDefault="0029382F" w:rsidP="0029382F"/>
    <w:p w:rsidR="0029382F" w:rsidRDefault="0029382F" w:rsidP="0029382F"/>
    <w:p w:rsidR="0029382F" w:rsidRDefault="0029382F" w:rsidP="0029382F">
      <w:pPr>
        <w:jc w:val="center"/>
      </w:pPr>
      <w:r>
        <w:rPr>
          <w:noProof/>
          <w:lang w:val="en-US"/>
        </w:rPr>
        <w:drawing>
          <wp:inline distT="0" distB="0" distL="0" distR="0">
            <wp:extent cx="6773220" cy="4601217"/>
            <wp:effectExtent l="0" t="0" r="889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58F4B2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3220" cy="460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2F" w:rsidRDefault="0029382F" w:rsidP="0029382F">
      <w:pPr>
        <w:jc w:val="center"/>
      </w:pPr>
    </w:p>
    <w:p w:rsidR="0029382F" w:rsidRDefault="0029382F" w:rsidP="0029382F">
      <w:pPr>
        <w:jc w:val="center"/>
      </w:pPr>
      <w:r>
        <w:rPr>
          <w:noProof/>
          <w:lang w:val="en-US"/>
        </w:rPr>
        <w:drawing>
          <wp:inline distT="0" distB="0" distL="0" distR="0">
            <wp:extent cx="6858000" cy="33915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58442A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2F" w:rsidRDefault="0029382F" w:rsidP="0029382F"/>
    <w:p w:rsidR="0029382F" w:rsidRDefault="0029382F" w:rsidP="0029382F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0845E533" wp14:editId="7C76918B">
            <wp:extent cx="6858000" cy="78124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5854D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2F" w:rsidRDefault="0029382F" w:rsidP="0029382F">
      <w:r>
        <w:rPr>
          <w:noProof/>
          <w:lang w:val="en-US"/>
        </w:rPr>
        <w:lastRenderedPageBreak/>
        <w:drawing>
          <wp:inline distT="0" distB="0" distL="0" distR="0" wp14:anchorId="6BBA6E4A" wp14:editId="6A260331">
            <wp:extent cx="5144218" cy="2029108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58E0C1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2F" w:rsidRDefault="0029382F" w:rsidP="0029382F"/>
    <w:p w:rsidR="0029382F" w:rsidRDefault="0029382F" w:rsidP="0029382F">
      <w:pPr>
        <w:jc w:val="center"/>
      </w:pPr>
    </w:p>
    <w:p w:rsidR="0029382F" w:rsidRDefault="0029382F" w:rsidP="0029382F">
      <w:pPr>
        <w:jc w:val="center"/>
      </w:pPr>
      <w:bookmarkStart w:id="0" w:name="_GoBack"/>
      <w:bookmarkEnd w:id="0"/>
    </w:p>
    <w:p w:rsidR="0029382F" w:rsidRDefault="0029382F" w:rsidP="0029382F">
      <w:pPr>
        <w:jc w:val="center"/>
      </w:pPr>
      <w:r>
        <w:rPr>
          <w:noProof/>
          <w:lang w:val="en-US"/>
        </w:rPr>
        <w:drawing>
          <wp:inline distT="0" distB="0" distL="0" distR="0" wp14:anchorId="662C7922" wp14:editId="532FF1E8">
            <wp:extent cx="6858000" cy="58496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5817A5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"/>
                    <a:stretch/>
                  </pic:blipFill>
                  <pic:spPr>
                    <a:xfrm>
                      <a:off x="0" y="0"/>
                      <a:ext cx="6858000" cy="584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382F" w:rsidSect="0029382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82F"/>
    <w:rsid w:val="0029382F"/>
    <w:rsid w:val="002956E1"/>
    <w:rsid w:val="00417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CD7DCF-02DB-4B9B-B1D2-87AFDF114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theme" Target="theme/theme1.xml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B619930F.dotm</Template>
  <TotalTime>9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GVSD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Howe, Clayton</dc:creator>
  <cp:keywords/>
  <dc:description/>
  <cp:lastModifiedBy>Howe, Clayton</cp:lastModifiedBy>
  <cp:revision>1</cp:revision>
  <dcterms:created xsi:type="dcterms:W3CDTF">2019-03-15T22:43:00Z</dcterms:created>
  <dcterms:modified xsi:type="dcterms:W3CDTF">2019-03-15T22:53:00Z</dcterms:modified>
</cp:coreProperties>
</file>