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EEE82" w14:textId="77777777" w:rsidR="009C784A" w:rsidRDefault="009C784A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9D0E6F1" w14:textId="77777777" w:rsidR="009C784A" w:rsidRDefault="009C784A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E386CD1" w14:textId="77777777" w:rsidR="009C784A" w:rsidRDefault="009C784A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97FCDFA" w14:textId="77777777" w:rsidR="009C784A" w:rsidRDefault="009C784A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B662DFD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1FAF856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597F96F" w14:textId="06786C46" w:rsidR="008C6A4E" w:rsidRDefault="008C6A4E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30303"/>
        </w:rPr>
        <w:lastRenderedPageBreak/>
        <w:drawing>
          <wp:anchor distT="0" distB="0" distL="114300" distR="114300" simplePos="0" relativeHeight="251759616" behindDoc="1" locked="0" layoutInCell="1" allowOverlap="1" wp14:anchorId="481B0F37" wp14:editId="0419AF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67800" cy="7057390"/>
            <wp:effectExtent l="0" t="4445" r="0" b="0"/>
            <wp:wrapThrough wrapText="bothSides">
              <wp:wrapPolygon edited="0">
                <wp:start x="-11" y="21586"/>
                <wp:lineTo x="21544" y="21586"/>
                <wp:lineTo x="21544" y="72"/>
                <wp:lineTo x="-11" y="72"/>
                <wp:lineTo x="-11" y="2158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47344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"/>
                    <a:stretch/>
                  </pic:blipFill>
                  <pic:spPr bwMode="auto">
                    <a:xfrm rot="5400000">
                      <a:off x="0" y="0"/>
                      <a:ext cx="9067800" cy="705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BA8C3" w14:textId="18D41EFE" w:rsidR="008C6A4E" w:rsidRDefault="008C6A4E" w:rsidP="008C6A4E">
      <w:pPr>
        <w:rPr>
          <w:rFonts w:ascii="Times New Roman" w:hAnsi="Times New Roman" w:cs="Times New Roman"/>
          <w:noProof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anchor distT="0" distB="0" distL="114300" distR="114300" simplePos="0" relativeHeight="251763712" behindDoc="1" locked="0" layoutInCell="1" allowOverlap="1" wp14:anchorId="2CFEC6B4" wp14:editId="02E71FD9">
            <wp:simplePos x="0" y="0"/>
            <wp:positionH relativeFrom="margin">
              <wp:posOffset>7251065</wp:posOffset>
            </wp:positionH>
            <wp:positionV relativeFrom="margin">
              <wp:posOffset>899795</wp:posOffset>
            </wp:positionV>
            <wp:extent cx="9010650" cy="7019290"/>
            <wp:effectExtent l="5080" t="0" r="508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43878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"/>
                    <a:stretch/>
                  </pic:blipFill>
                  <pic:spPr bwMode="auto">
                    <a:xfrm rot="5400000">
                      <a:off x="0" y="0"/>
                      <a:ext cx="9010650" cy="70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30303"/>
        </w:rPr>
        <w:drawing>
          <wp:anchor distT="0" distB="0" distL="114300" distR="114300" simplePos="0" relativeHeight="251761664" behindDoc="1" locked="0" layoutInCell="1" allowOverlap="1" wp14:anchorId="2E43677A" wp14:editId="165E7DF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10650" cy="6974840"/>
            <wp:effectExtent l="8255" t="0" r="825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247B8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065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30303"/>
        </w:rPr>
        <w:br w:type="page"/>
      </w:r>
    </w:p>
    <w:p w14:paraId="13CD4626" w14:textId="20DE9967" w:rsidR="008C6A4E" w:rsidRDefault="008C6A4E">
      <w:pPr>
        <w:rPr>
          <w:rFonts w:ascii="Times New Roman" w:hAnsi="Times New Roman" w:cs="Times New Roman"/>
          <w:noProof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anchor distT="0" distB="0" distL="114300" distR="114300" simplePos="0" relativeHeight="251765760" behindDoc="1" locked="0" layoutInCell="1" allowOverlap="1" wp14:anchorId="02A91446" wp14:editId="4213EB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10650" cy="7019290"/>
            <wp:effectExtent l="5080" t="0" r="508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43878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"/>
                    <a:stretch/>
                  </pic:blipFill>
                  <pic:spPr bwMode="auto">
                    <a:xfrm rot="5400000">
                      <a:off x="0" y="0"/>
                      <a:ext cx="9010650" cy="70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0E2D8" w14:textId="3F5CD758" w:rsidR="008C6A4E" w:rsidRDefault="008C6A4E" w:rsidP="008C6A4E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noProof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anchor distT="0" distB="0" distL="114300" distR="114300" simplePos="0" relativeHeight="251767808" behindDoc="1" locked="0" layoutInCell="1" allowOverlap="1" wp14:anchorId="192066B5" wp14:editId="113B04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34475" cy="6959600"/>
            <wp:effectExtent l="1588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49CF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4475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BCD96" w14:textId="0547B6DF" w:rsidR="008C6A4E" w:rsidRDefault="008B1F21">
      <w:pPr>
        <w:rPr>
          <w:rFonts w:ascii="Times New Roman" w:hAnsi="Times New Roman" w:cs="Times New Roman"/>
          <w:noProof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anchor distT="0" distB="0" distL="114300" distR="114300" simplePos="0" relativeHeight="251769856" behindDoc="0" locked="0" layoutInCell="1" allowOverlap="1" wp14:anchorId="2B3F403C" wp14:editId="201CBEF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14155" cy="6943725"/>
            <wp:effectExtent l="0" t="635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24460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" b="811"/>
                    <a:stretch/>
                  </pic:blipFill>
                  <pic:spPr bwMode="auto">
                    <a:xfrm rot="5400000">
                      <a:off x="0" y="0"/>
                      <a:ext cx="9114155" cy="694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A4E">
        <w:rPr>
          <w:rFonts w:ascii="Times New Roman" w:hAnsi="Times New Roman" w:cs="Times New Roman"/>
          <w:noProof/>
          <w:color w:val="030303"/>
        </w:rPr>
        <w:br w:type="page"/>
      </w:r>
    </w:p>
    <w:p w14:paraId="19A2C279" w14:textId="7E7907AC" w:rsidR="008C6A4E" w:rsidRDefault="008C6A4E" w:rsidP="008C6A4E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noProof/>
          <w:color w:val="030303"/>
        </w:rPr>
      </w:pPr>
    </w:p>
    <w:p w14:paraId="0306A36F" w14:textId="679E8C57" w:rsidR="00210339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 w:rsidRPr="00C702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7AD6D2" wp14:editId="72021435">
            <wp:extent cx="6011114" cy="7992590"/>
            <wp:effectExtent l="0" t="0" r="8890" b="889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468C90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F0AE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BDB6F4F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35446DC" w14:textId="77777777" w:rsidR="008C6A4E" w:rsidRDefault="008C6A4E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32F0CCF" w14:textId="77777777" w:rsidR="008C6A4E" w:rsidRDefault="008C6A4E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33E9BB3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3E7F101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C49FF58" w14:textId="5DD59E0C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 w:rsidRPr="00C702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1D0C59" wp14:editId="606F91F0">
            <wp:extent cx="6058746" cy="7325747"/>
            <wp:effectExtent l="0" t="0" r="0" b="889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468389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7812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51223F7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DE2326F" w14:textId="77777777" w:rsidR="004A4778" w:rsidRDefault="004A4778" w:rsidP="000E0080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color w:val="030303"/>
        </w:rPr>
      </w:pPr>
    </w:p>
    <w:sectPr w:rsidR="004A4778" w:rsidSect="00696538">
      <w:headerReference w:type="default" r:id="rId17"/>
      <w:pgSz w:w="12240" w:h="15840"/>
      <w:pgMar w:top="734" w:right="720" w:bottom="432" w:left="720" w:header="590" w:footer="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447610E" w15:done="0"/>
  <w15:commentEx w15:paraId="65CE2579" w15:done="0"/>
  <w15:commentEx w15:paraId="1EE8AD44" w15:done="0"/>
  <w15:commentEx w15:paraId="1977350C" w15:done="0"/>
  <w15:commentEx w15:paraId="3EC2C19A" w15:done="0"/>
  <w15:commentEx w15:paraId="37EFAB7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47610E" w16cid:durableId="2038BC1C"/>
  <w16cid:commentId w16cid:paraId="65CE2579" w16cid:durableId="2038BBF4"/>
  <w16cid:commentId w16cid:paraId="1EE8AD44" w16cid:durableId="203744F1"/>
  <w16cid:commentId w16cid:paraId="1977350C" w16cid:durableId="2038C01E"/>
  <w16cid:commentId w16cid:paraId="3EC2C19A" w16cid:durableId="2038C110"/>
  <w16cid:commentId w16cid:paraId="37EFAB7A" w16cid:durableId="2038C15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3414C" w14:textId="77777777" w:rsidR="004070AF" w:rsidRDefault="004070AF" w:rsidP="00F866C6">
      <w:pPr>
        <w:spacing w:after="0" w:line="240" w:lineRule="auto"/>
      </w:pPr>
      <w:r>
        <w:separator/>
      </w:r>
    </w:p>
  </w:endnote>
  <w:endnote w:type="continuationSeparator" w:id="0">
    <w:p w14:paraId="5DCB45A8" w14:textId="77777777" w:rsidR="004070AF" w:rsidRDefault="004070AF" w:rsidP="00F8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altName w:val="MS PMincho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43B3271-609E-4B74-B89A-75853EEB9C28}"/>
    <w:embedBold r:id="rId2" w:fontKey="{9539A126-28F0-45E2-BE11-A572AF5FC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E5EA882-BD1D-44F8-92F9-D1A3F040891A}"/>
    <w:embedItalic r:id="rId4" w:fontKey="{A4DB6F60-F9D7-4739-B7C3-953CDE1F37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F3B82" w14:textId="77777777" w:rsidR="004070AF" w:rsidRDefault="004070AF" w:rsidP="00F866C6">
      <w:pPr>
        <w:spacing w:after="0" w:line="240" w:lineRule="auto"/>
      </w:pPr>
      <w:r>
        <w:separator/>
      </w:r>
    </w:p>
  </w:footnote>
  <w:footnote w:type="continuationSeparator" w:id="0">
    <w:p w14:paraId="07CAF778" w14:textId="77777777" w:rsidR="004070AF" w:rsidRDefault="004070AF" w:rsidP="00F86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68F5D" w14:textId="77777777" w:rsidR="004070AF" w:rsidRDefault="004070A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9FA"/>
    <w:multiLevelType w:val="hybridMultilevel"/>
    <w:tmpl w:val="DB1C7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A437A"/>
    <w:multiLevelType w:val="hybridMultilevel"/>
    <w:tmpl w:val="AA24C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A7E22"/>
    <w:multiLevelType w:val="hybridMultilevel"/>
    <w:tmpl w:val="88EC6C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51FD4"/>
    <w:multiLevelType w:val="hybridMultilevel"/>
    <w:tmpl w:val="BA668C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D09E4"/>
    <w:multiLevelType w:val="hybridMultilevel"/>
    <w:tmpl w:val="824AD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965CA"/>
    <w:multiLevelType w:val="hybridMultilevel"/>
    <w:tmpl w:val="883A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0486A"/>
    <w:multiLevelType w:val="hybridMultilevel"/>
    <w:tmpl w:val="B186E102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0385C07"/>
    <w:multiLevelType w:val="hybridMultilevel"/>
    <w:tmpl w:val="7DB622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F3594"/>
    <w:multiLevelType w:val="hybridMultilevel"/>
    <w:tmpl w:val="7308795C"/>
    <w:lvl w:ilvl="0" w:tplc="6FE2B71C">
      <w:start w:val="2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F44BF"/>
    <w:multiLevelType w:val="hybridMultilevel"/>
    <w:tmpl w:val="47AABE46"/>
    <w:lvl w:ilvl="0" w:tplc="3D322342">
      <w:numFmt w:val="bullet"/>
      <w:lvlText w:val="-"/>
      <w:lvlJc w:val="left"/>
      <w:pPr>
        <w:ind w:left="105" w:hanging="1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11763FCE">
      <w:numFmt w:val="bullet"/>
      <w:lvlText w:val="•"/>
      <w:lvlJc w:val="left"/>
      <w:pPr>
        <w:ind w:left="437" w:hanging="184"/>
      </w:pPr>
      <w:rPr>
        <w:rFonts w:hint="default"/>
      </w:rPr>
    </w:lvl>
    <w:lvl w:ilvl="2" w:tplc="16F407EA">
      <w:numFmt w:val="bullet"/>
      <w:lvlText w:val="•"/>
      <w:lvlJc w:val="left"/>
      <w:pPr>
        <w:ind w:left="775" w:hanging="184"/>
      </w:pPr>
      <w:rPr>
        <w:rFonts w:hint="default"/>
      </w:rPr>
    </w:lvl>
    <w:lvl w:ilvl="3" w:tplc="F0D02672">
      <w:numFmt w:val="bullet"/>
      <w:lvlText w:val="•"/>
      <w:lvlJc w:val="left"/>
      <w:pPr>
        <w:ind w:left="1112" w:hanging="184"/>
      </w:pPr>
      <w:rPr>
        <w:rFonts w:hint="default"/>
      </w:rPr>
    </w:lvl>
    <w:lvl w:ilvl="4" w:tplc="34B21524">
      <w:numFmt w:val="bullet"/>
      <w:lvlText w:val="•"/>
      <w:lvlJc w:val="left"/>
      <w:pPr>
        <w:ind w:left="1450" w:hanging="184"/>
      </w:pPr>
      <w:rPr>
        <w:rFonts w:hint="default"/>
      </w:rPr>
    </w:lvl>
    <w:lvl w:ilvl="5" w:tplc="44C6D7F6">
      <w:numFmt w:val="bullet"/>
      <w:lvlText w:val="•"/>
      <w:lvlJc w:val="left"/>
      <w:pPr>
        <w:ind w:left="1788" w:hanging="184"/>
      </w:pPr>
      <w:rPr>
        <w:rFonts w:hint="default"/>
      </w:rPr>
    </w:lvl>
    <w:lvl w:ilvl="6" w:tplc="91086A18">
      <w:numFmt w:val="bullet"/>
      <w:lvlText w:val="•"/>
      <w:lvlJc w:val="left"/>
      <w:pPr>
        <w:ind w:left="2125" w:hanging="184"/>
      </w:pPr>
      <w:rPr>
        <w:rFonts w:hint="default"/>
      </w:rPr>
    </w:lvl>
    <w:lvl w:ilvl="7" w:tplc="A27E35FE">
      <w:numFmt w:val="bullet"/>
      <w:lvlText w:val="•"/>
      <w:lvlJc w:val="left"/>
      <w:pPr>
        <w:ind w:left="2463" w:hanging="184"/>
      </w:pPr>
      <w:rPr>
        <w:rFonts w:hint="default"/>
      </w:rPr>
    </w:lvl>
    <w:lvl w:ilvl="8" w:tplc="DFA0A080">
      <w:numFmt w:val="bullet"/>
      <w:lvlText w:val="•"/>
      <w:lvlJc w:val="left"/>
      <w:pPr>
        <w:ind w:left="2800" w:hanging="184"/>
      </w:pPr>
      <w:rPr>
        <w:rFonts w:hint="default"/>
      </w:rPr>
    </w:lvl>
  </w:abstractNum>
  <w:abstractNum w:abstractNumId="10">
    <w:nsid w:val="186041EE"/>
    <w:multiLevelType w:val="hybridMultilevel"/>
    <w:tmpl w:val="F0C699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95D2D"/>
    <w:multiLevelType w:val="hybridMultilevel"/>
    <w:tmpl w:val="9946C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2F091D"/>
    <w:multiLevelType w:val="hybridMultilevel"/>
    <w:tmpl w:val="C17C3F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7684B"/>
    <w:multiLevelType w:val="hybridMultilevel"/>
    <w:tmpl w:val="CA1C2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E57590"/>
    <w:multiLevelType w:val="hybridMultilevel"/>
    <w:tmpl w:val="099276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A522B"/>
    <w:multiLevelType w:val="hybridMultilevel"/>
    <w:tmpl w:val="11FC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617D0"/>
    <w:multiLevelType w:val="hybridMultilevel"/>
    <w:tmpl w:val="89A022EC"/>
    <w:lvl w:ilvl="0" w:tplc="E98650C6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1535D7"/>
    <w:multiLevelType w:val="hybridMultilevel"/>
    <w:tmpl w:val="884409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14E8F"/>
    <w:multiLevelType w:val="multilevel"/>
    <w:tmpl w:val="136A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6568BA"/>
    <w:multiLevelType w:val="hybridMultilevel"/>
    <w:tmpl w:val="BA107B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DD012D"/>
    <w:multiLevelType w:val="hybridMultilevel"/>
    <w:tmpl w:val="D28E1C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363AB"/>
    <w:multiLevelType w:val="hybridMultilevel"/>
    <w:tmpl w:val="D88E70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4105FA"/>
    <w:multiLevelType w:val="hybridMultilevel"/>
    <w:tmpl w:val="5024E0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D0441"/>
    <w:multiLevelType w:val="hybridMultilevel"/>
    <w:tmpl w:val="E6FCDB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257227"/>
    <w:multiLevelType w:val="hybridMultilevel"/>
    <w:tmpl w:val="C6B6B2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B344C"/>
    <w:multiLevelType w:val="hybridMultilevel"/>
    <w:tmpl w:val="0CEAD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A3561"/>
    <w:multiLevelType w:val="hybridMultilevel"/>
    <w:tmpl w:val="06404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823F15"/>
    <w:multiLevelType w:val="hybridMultilevel"/>
    <w:tmpl w:val="9EBE5E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D76245"/>
    <w:multiLevelType w:val="hybridMultilevel"/>
    <w:tmpl w:val="910E6738"/>
    <w:lvl w:ilvl="0" w:tplc="3A30BFC4">
      <w:start w:val="1"/>
      <w:numFmt w:val="decimal"/>
      <w:lvlText w:val="%1)"/>
      <w:lvlJc w:val="left"/>
      <w:pPr>
        <w:ind w:left="1092" w:hanging="547"/>
        <w:jc w:val="right"/>
      </w:pPr>
      <w:rPr>
        <w:rFonts w:hint="default"/>
        <w:spacing w:val="-1"/>
        <w:w w:val="72"/>
      </w:rPr>
    </w:lvl>
    <w:lvl w:ilvl="1" w:tplc="722C99DA">
      <w:numFmt w:val="bullet"/>
      <w:lvlText w:val="•"/>
      <w:lvlJc w:val="left"/>
      <w:pPr>
        <w:ind w:left="1602" w:hanging="547"/>
      </w:pPr>
      <w:rPr>
        <w:rFonts w:hint="default"/>
      </w:rPr>
    </w:lvl>
    <w:lvl w:ilvl="2" w:tplc="CBA40C10">
      <w:numFmt w:val="bullet"/>
      <w:lvlText w:val="•"/>
      <w:lvlJc w:val="left"/>
      <w:pPr>
        <w:ind w:left="2105" w:hanging="547"/>
      </w:pPr>
      <w:rPr>
        <w:rFonts w:hint="default"/>
      </w:rPr>
    </w:lvl>
    <w:lvl w:ilvl="3" w:tplc="023CFCA8">
      <w:numFmt w:val="bullet"/>
      <w:lvlText w:val="•"/>
      <w:lvlJc w:val="left"/>
      <w:pPr>
        <w:ind w:left="2607" w:hanging="547"/>
      </w:pPr>
      <w:rPr>
        <w:rFonts w:hint="default"/>
      </w:rPr>
    </w:lvl>
    <w:lvl w:ilvl="4" w:tplc="4E56A45A">
      <w:numFmt w:val="bullet"/>
      <w:lvlText w:val="•"/>
      <w:lvlJc w:val="left"/>
      <w:pPr>
        <w:ind w:left="3110" w:hanging="547"/>
      </w:pPr>
      <w:rPr>
        <w:rFonts w:hint="default"/>
      </w:rPr>
    </w:lvl>
    <w:lvl w:ilvl="5" w:tplc="A5AC685A">
      <w:numFmt w:val="bullet"/>
      <w:lvlText w:val="•"/>
      <w:lvlJc w:val="left"/>
      <w:pPr>
        <w:ind w:left="3613" w:hanging="547"/>
      </w:pPr>
      <w:rPr>
        <w:rFonts w:hint="default"/>
      </w:rPr>
    </w:lvl>
    <w:lvl w:ilvl="6" w:tplc="C6AA06A2">
      <w:numFmt w:val="bullet"/>
      <w:lvlText w:val="•"/>
      <w:lvlJc w:val="left"/>
      <w:pPr>
        <w:ind w:left="4115" w:hanging="547"/>
      </w:pPr>
      <w:rPr>
        <w:rFonts w:hint="default"/>
      </w:rPr>
    </w:lvl>
    <w:lvl w:ilvl="7" w:tplc="D092EF82">
      <w:numFmt w:val="bullet"/>
      <w:lvlText w:val="•"/>
      <w:lvlJc w:val="left"/>
      <w:pPr>
        <w:ind w:left="4618" w:hanging="547"/>
      </w:pPr>
      <w:rPr>
        <w:rFonts w:hint="default"/>
      </w:rPr>
    </w:lvl>
    <w:lvl w:ilvl="8" w:tplc="F2FA0F4A">
      <w:numFmt w:val="bullet"/>
      <w:lvlText w:val="•"/>
      <w:lvlJc w:val="left"/>
      <w:pPr>
        <w:ind w:left="5121" w:hanging="547"/>
      </w:pPr>
      <w:rPr>
        <w:rFonts w:hint="default"/>
      </w:rPr>
    </w:lvl>
  </w:abstractNum>
  <w:abstractNum w:abstractNumId="29">
    <w:nsid w:val="59E038BF"/>
    <w:multiLevelType w:val="hybridMultilevel"/>
    <w:tmpl w:val="7D34B344"/>
    <w:lvl w:ilvl="0" w:tplc="A80A079E">
      <w:start w:val="2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A204D4"/>
    <w:multiLevelType w:val="hybridMultilevel"/>
    <w:tmpl w:val="B80673A4"/>
    <w:lvl w:ilvl="0" w:tplc="CFD6E594">
      <w:numFmt w:val="bullet"/>
      <w:lvlText w:val="❖"/>
      <w:lvlJc w:val="left"/>
      <w:pPr>
        <w:ind w:left="1014" w:hanging="585"/>
      </w:pPr>
      <w:rPr>
        <w:rFonts w:ascii="MS PMincho" w:eastAsia="MS PMincho" w:hAnsi="MS PMincho" w:cs="MS PMincho" w:hint="default"/>
        <w:spacing w:val="-1"/>
        <w:w w:val="100"/>
        <w:sz w:val="22"/>
        <w:szCs w:val="22"/>
      </w:rPr>
    </w:lvl>
    <w:lvl w:ilvl="1" w:tplc="1C52B6D6">
      <w:numFmt w:val="bullet"/>
      <w:lvlText w:val="○"/>
      <w:lvlJc w:val="left"/>
      <w:pPr>
        <w:ind w:left="2652" w:hanging="49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A581374">
      <w:numFmt w:val="bullet"/>
      <w:lvlText w:val="•"/>
      <w:lvlJc w:val="left"/>
      <w:pPr>
        <w:ind w:left="3684" w:hanging="493"/>
      </w:pPr>
      <w:rPr>
        <w:rFonts w:hint="default"/>
      </w:rPr>
    </w:lvl>
    <w:lvl w:ilvl="3" w:tplc="8604BD5A">
      <w:numFmt w:val="bullet"/>
      <w:lvlText w:val="•"/>
      <w:lvlJc w:val="left"/>
      <w:pPr>
        <w:ind w:left="4708" w:hanging="493"/>
      </w:pPr>
      <w:rPr>
        <w:rFonts w:hint="default"/>
      </w:rPr>
    </w:lvl>
    <w:lvl w:ilvl="4" w:tplc="9E22F8F0">
      <w:numFmt w:val="bullet"/>
      <w:lvlText w:val="•"/>
      <w:lvlJc w:val="left"/>
      <w:pPr>
        <w:ind w:left="5733" w:hanging="493"/>
      </w:pPr>
      <w:rPr>
        <w:rFonts w:hint="default"/>
      </w:rPr>
    </w:lvl>
    <w:lvl w:ilvl="5" w:tplc="B9F8DB3E">
      <w:numFmt w:val="bullet"/>
      <w:lvlText w:val="•"/>
      <w:lvlJc w:val="left"/>
      <w:pPr>
        <w:ind w:left="6757" w:hanging="493"/>
      </w:pPr>
      <w:rPr>
        <w:rFonts w:hint="default"/>
      </w:rPr>
    </w:lvl>
    <w:lvl w:ilvl="6" w:tplc="56661CCC">
      <w:numFmt w:val="bullet"/>
      <w:lvlText w:val="•"/>
      <w:lvlJc w:val="left"/>
      <w:pPr>
        <w:ind w:left="7782" w:hanging="493"/>
      </w:pPr>
      <w:rPr>
        <w:rFonts w:hint="default"/>
      </w:rPr>
    </w:lvl>
    <w:lvl w:ilvl="7" w:tplc="313AE2A0">
      <w:numFmt w:val="bullet"/>
      <w:lvlText w:val="•"/>
      <w:lvlJc w:val="left"/>
      <w:pPr>
        <w:ind w:left="8806" w:hanging="493"/>
      </w:pPr>
      <w:rPr>
        <w:rFonts w:hint="default"/>
      </w:rPr>
    </w:lvl>
    <w:lvl w:ilvl="8" w:tplc="A3EE9084">
      <w:numFmt w:val="bullet"/>
      <w:lvlText w:val="•"/>
      <w:lvlJc w:val="left"/>
      <w:pPr>
        <w:ind w:left="9831" w:hanging="493"/>
      </w:pPr>
      <w:rPr>
        <w:rFonts w:hint="default"/>
      </w:rPr>
    </w:lvl>
  </w:abstractNum>
  <w:abstractNum w:abstractNumId="31">
    <w:nsid w:val="5D833D43"/>
    <w:multiLevelType w:val="hybridMultilevel"/>
    <w:tmpl w:val="E82A4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360E21"/>
    <w:multiLevelType w:val="hybridMultilevel"/>
    <w:tmpl w:val="51CE9EDE"/>
    <w:lvl w:ilvl="0" w:tplc="235843BE">
      <w:start w:val="2"/>
      <w:numFmt w:val="decimal"/>
      <w:lvlText w:val="%1)"/>
      <w:lvlJc w:val="left"/>
      <w:pPr>
        <w:ind w:left="596" w:hanging="530"/>
      </w:pPr>
      <w:rPr>
        <w:rFonts w:ascii="Arial" w:eastAsia="Arial" w:hAnsi="Arial" w:cs="Arial" w:hint="default"/>
        <w:color w:val="010101"/>
        <w:spacing w:val="-1"/>
        <w:w w:val="91"/>
        <w:sz w:val="20"/>
        <w:szCs w:val="20"/>
      </w:rPr>
    </w:lvl>
    <w:lvl w:ilvl="1" w:tplc="3E6AF856">
      <w:numFmt w:val="bullet"/>
      <w:lvlText w:val="•"/>
      <w:lvlJc w:val="left"/>
      <w:pPr>
        <w:ind w:left="1232" w:hanging="530"/>
      </w:pPr>
      <w:rPr>
        <w:rFonts w:hint="default"/>
      </w:rPr>
    </w:lvl>
    <w:lvl w:ilvl="2" w:tplc="C4DE20E6">
      <w:numFmt w:val="bullet"/>
      <w:lvlText w:val="•"/>
      <w:lvlJc w:val="left"/>
      <w:pPr>
        <w:ind w:left="1865" w:hanging="530"/>
      </w:pPr>
      <w:rPr>
        <w:rFonts w:hint="default"/>
      </w:rPr>
    </w:lvl>
    <w:lvl w:ilvl="3" w:tplc="9690B80C">
      <w:numFmt w:val="bullet"/>
      <w:lvlText w:val="•"/>
      <w:lvlJc w:val="left"/>
      <w:pPr>
        <w:ind w:left="2497" w:hanging="530"/>
      </w:pPr>
      <w:rPr>
        <w:rFonts w:hint="default"/>
      </w:rPr>
    </w:lvl>
    <w:lvl w:ilvl="4" w:tplc="131A1CC0">
      <w:numFmt w:val="bullet"/>
      <w:lvlText w:val="•"/>
      <w:lvlJc w:val="left"/>
      <w:pPr>
        <w:ind w:left="3130" w:hanging="530"/>
      </w:pPr>
      <w:rPr>
        <w:rFonts w:hint="default"/>
      </w:rPr>
    </w:lvl>
    <w:lvl w:ilvl="5" w:tplc="6F601388">
      <w:numFmt w:val="bullet"/>
      <w:lvlText w:val="•"/>
      <w:lvlJc w:val="left"/>
      <w:pPr>
        <w:ind w:left="3762" w:hanging="530"/>
      </w:pPr>
      <w:rPr>
        <w:rFonts w:hint="default"/>
      </w:rPr>
    </w:lvl>
    <w:lvl w:ilvl="6" w:tplc="9A30CE96">
      <w:numFmt w:val="bullet"/>
      <w:lvlText w:val="•"/>
      <w:lvlJc w:val="left"/>
      <w:pPr>
        <w:ind w:left="4395" w:hanging="530"/>
      </w:pPr>
      <w:rPr>
        <w:rFonts w:hint="default"/>
      </w:rPr>
    </w:lvl>
    <w:lvl w:ilvl="7" w:tplc="056EC7EE">
      <w:numFmt w:val="bullet"/>
      <w:lvlText w:val="•"/>
      <w:lvlJc w:val="left"/>
      <w:pPr>
        <w:ind w:left="5027" w:hanging="530"/>
      </w:pPr>
      <w:rPr>
        <w:rFonts w:hint="default"/>
      </w:rPr>
    </w:lvl>
    <w:lvl w:ilvl="8" w:tplc="8424C686">
      <w:numFmt w:val="bullet"/>
      <w:lvlText w:val="•"/>
      <w:lvlJc w:val="left"/>
      <w:pPr>
        <w:ind w:left="5660" w:hanging="530"/>
      </w:pPr>
      <w:rPr>
        <w:rFonts w:hint="default"/>
      </w:rPr>
    </w:lvl>
  </w:abstractNum>
  <w:abstractNum w:abstractNumId="33">
    <w:nsid w:val="5E663F55"/>
    <w:multiLevelType w:val="hybridMultilevel"/>
    <w:tmpl w:val="0CF2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1F169E"/>
    <w:multiLevelType w:val="hybridMultilevel"/>
    <w:tmpl w:val="9C7001B4"/>
    <w:lvl w:ilvl="0" w:tplc="D1C29412">
      <w:numFmt w:val="bullet"/>
      <w:lvlText w:val="●"/>
      <w:lvlJc w:val="left"/>
      <w:pPr>
        <w:ind w:left="825" w:hanging="49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AFC45D0">
      <w:numFmt w:val="bullet"/>
      <w:lvlText w:val="•"/>
      <w:lvlJc w:val="left"/>
      <w:pPr>
        <w:ind w:left="1151" w:hanging="493"/>
      </w:pPr>
      <w:rPr>
        <w:rFonts w:hint="default"/>
      </w:rPr>
    </w:lvl>
    <w:lvl w:ilvl="2" w:tplc="C91A9714">
      <w:numFmt w:val="bullet"/>
      <w:lvlText w:val="•"/>
      <w:lvlJc w:val="left"/>
      <w:pPr>
        <w:ind w:left="1483" w:hanging="493"/>
      </w:pPr>
      <w:rPr>
        <w:rFonts w:hint="default"/>
      </w:rPr>
    </w:lvl>
    <w:lvl w:ilvl="3" w:tplc="4C884D16">
      <w:numFmt w:val="bullet"/>
      <w:lvlText w:val="•"/>
      <w:lvlJc w:val="left"/>
      <w:pPr>
        <w:ind w:left="1814" w:hanging="493"/>
      </w:pPr>
      <w:rPr>
        <w:rFonts w:hint="default"/>
      </w:rPr>
    </w:lvl>
    <w:lvl w:ilvl="4" w:tplc="D31EC37C">
      <w:numFmt w:val="bullet"/>
      <w:lvlText w:val="•"/>
      <w:lvlJc w:val="left"/>
      <w:pPr>
        <w:ind w:left="2146" w:hanging="493"/>
      </w:pPr>
      <w:rPr>
        <w:rFonts w:hint="default"/>
      </w:rPr>
    </w:lvl>
    <w:lvl w:ilvl="5" w:tplc="01B6F08C">
      <w:numFmt w:val="bullet"/>
      <w:lvlText w:val="•"/>
      <w:lvlJc w:val="left"/>
      <w:pPr>
        <w:ind w:left="2477" w:hanging="493"/>
      </w:pPr>
      <w:rPr>
        <w:rFonts w:hint="default"/>
      </w:rPr>
    </w:lvl>
    <w:lvl w:ilvl="6" w:tplc="BE0AFACA">
      <w:numFmt w:val="bullet"/>
      <w:lvlText w:val="•"/>
      <w:lvlJc w:val="left"/>
      <w:pPr>
        <w:ind w:left="2809" w:hanging="493"/>
      </w:pPr>
      <w:rPr>
        <w:rFonts w:hint="default"/>
      </w:rPr>
    </w:lvl>
    <w:lvl w:ilvl="7" w:tplc="98C8ACA0">
      <w:numFmt w:val="bullet"/>
      <w:lvlText w:val="•"/>
      <w:lvlJc w:val="left"/>
      <w:pPr>
        <w:ind w:left="3140" w:hanging="493"/>
      </w:pPr>
      <w:rPr>
        <w:rFonts w:hint="default"/>
      </w:rPr>
    </w:lvl>
    <w:lvl w:ilvl="8" w:tplc="FAC4C8B8">
      <w:numFmt w:val="bullet"/>
      <w:lvlText w:val="•"/>
      <w:lvlJc w:val="left"/>
      <w:pPr>
        <w:ind w:left="3472" w:hanging="493"/>
      </w:pPr>
      <w:rPr>
        <w:rFonts w:hint="default"/>
      </w:rPr>
    </w:lvl>
  </w:abstractNum>
  <w:abstractNum w:abstractNumId="35">
    <w:nsid w:val="69053946"/>
    <w:multiLevelType w:val="hybridMultilevel"/>
    <w:tmpl w:val="E274143C"/>
    <w:lvl w:ilvl="0" w:tplc="C0CCD9D4">
      <w:numFmt w:val="bullet"/>
      <w:lvlText w:val="-"/>
      <w:lvlJc w:val="left"/>
      <w:pPr>
        <w:ind w:left="104" w:hanging="1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3120E83A">
      <w:numFmt w:val="bullet"/>
      <w:lvlText w:val="•"/>
      <w:lvlJc w:val="left"/>
      <w:pPr>
        <w:ind w:left="473" w:hanging="184"/>
      </w:pPr>
      <w:rPr>
        <w:rFonts w:hint="default"/>
      </w:rPr>
    </w:lvl>
    <w:lvl w:ilvl="2" w:tplc="BD862E3A">
      <w:numFmt w:val="bullet"/>
      <w:lvlText w:val="•"/>
      <w:lvlJc w:val="left"/>
      <w:pPr>
        <w:ind w:left="846" w:hanging="184"/>
      </w:pPr>
      <w:rPr>
        <w:rFonts w:hint="default"/>
      </w:rPr>
    </w:lvl>
    <w:lvl w:ilvl="3" w:tplc="C85CF1F4">
      <w:numFmt w:val="bullet"/>
      <w:lvlText w:val="•"/>
      <w:lvlJc w:val="left"/>
      <w:pPr>
        <w:ind w:left="1219" w:hanging="184"/>
      </w:pPr>
      <w:rPr>
        <w:rFonts w:hint="default"/>
      </w:rPr>
    </w:lvl>
    <w:lvl w:ilvl="4" w:tplc="DADCC122">
      <w:numFmt w:val="bullet"/>
      <w:lvlText w:val="•"/>
      <w:lvlJc w:val="left"/>
      <w:pPr>
        <w:ind w:left="1593" w:hanging="184"/>
      </w:pPr>
      <w:rPr>
        <w:rFonts w:hint="default"/>
      </w:rPr>
    </w:lvl>
    <w:lvl w:ilvl="5" w:tplc="C89A5D22">
      <w:numFmt w:val="bullet"/>
      <w:lvlText w:val="•"/>
      <w:lvlJc w:val="left"/>
      <w:pPr>
        <w:ind w:left="1966" w:hanging="184"/>
      </w:pPr>
      <w:rPr>
        <w:rFonts w:hint="default"/>
      </w:rPr>
    </w:lvl>
    <w:lvl w:ilvl="6" w:tplc="4A389972">
      <w:numFmt w:val="bullet"/>
      <w:lvlText w:val="•"/>
      <w:lvlJc w:val="left"/>
      <w:pPr>
        <w:ind w:left="2339" w:hanging="184"/>
      </w:pPr>
      <w:rPr>
        <w:rFonts w:hint="default"/>
      </w:rPr>
    </w:lvl>
    <w:lvl w:ilvl="7" w:tplc="15ACBC12">
      <w:numFmt w:val="bullet"/>
      <w:lvlText w:val="•"/>
      <w:lvlJc w:val="left"/>
      <w:pPr>
        <w:ind w:left="2713" w:hanging="184"/>
      </w:pPr>
      <w:rPr>
        <w:rFonts w:hint="default"/>
      </w:rPr>
    </w:lvl>
    <w:lvl w:ilvl="8" w:tplc="94E81D66">
      <w:numFmt w:val="bullet"/>
      <w:lvlText w:val="•"/>
      <w:lvlJc w:val="left"/>
      <w:pPr>
        <w:ind w:left="3086" w:hanging="184"/>
      </w:pPr>
      <w:rPr>
        <w:rFonts w:hint="default"/>
      </w:rPr>
    </w:lvl>
  </w:abstractNum>
  <w:abstractNum w:abstractNumId="36">
    <w:nsid w:val="6AFF7BE7"/>
    <w:multiLevelType w:val="hybridMultilevel"/>
    <w:tmpl w:val="52620A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41C51"/>
    <w:multiLevelType w:val="hybridMultilevel"/>
    <w:tmpl w:val="15E422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6D2C2A"/>
    <w:multiLevelType w:val="hybridMultilevel"/>
    <w:tmpl w:val="11F41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A04133"/>
    <w:multiLevelType w:val="hybridMultilevel"/>
    <w:tmpl w:val="10FE35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06D73"/>
    <w:multiLevelType w:val="hybridMultilevel"/>
    <w:tmpl w:val="4D8C8082"/>
    <w:lvl w:ilvl="0" w:tplc="6FEE8A20">
      <w:numFmt w:val="bullet"/>
      <w:lvlText w:val="-"/>
      <w:lvlJc w:val="left"/>
      <w:pPr>
        <w:ind w:left="105" w:hanging="1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8E5C03AE">
      <w:numFmt w:val="bullet"/>
      <w:lvlText w:val="•"/>
      <w:lvlJc w:val="left"/>
      <w:pPr>
        <w:ind w:left="437" w:hanging="184"/>
      </w:pPr>
      <w:rPr>
        <w:rFonts w:hint="default"/>
      </w:rPr>
    </w:lvl>
    <w:lvl w:ilvl="2" w:tplc="A55432B4">
      <w:numFmt w:val="bullet"/>
      <w:lvlText w:val="•"/>
      <w:lvlJc w:val="left"/>
      <w:pPr>
        <w:ind w:left="775" w:hanging="184"/>
      </w:pPr>
      <w:rPr>
        <w:rFonts w:hint="default"/>
      </w:rPr>
    </w:lvl>
    <w:lvl w:ilvl="3" w:tplc="B2945746">
      <w:numFmt w:val="bullet"/>
      <w:lvlText w:val="•"/>
      <w:lvlJc w:val="left"/>
      <w:pPr>
        <w:ind w:left="1112" w:hanging="184"/>
      </w:pPr>
      <w:rPr>
        <w:rFonts w:hint="default"/>
      </w:rPr>
    </w:lvl>
    <w:lvl w:ilvl="4" w:tplc="700C01A0">
      <w:numFmt w:val="bullet"/>
      <w:lvlText w:val="•"/>
      <w:lvlJc w:val="left"/>
      <w:pPr>
        <w:ind w:left="1450" w:hanging="184"/>
      </w:pPr>
      <w:rPr>
        <w:rFonts w:hint="default"/>
      </w:rPr>
    </w:lvl>
    <w:lvl w:ilvl="5" w:tplc="91FC0FC4">
      <w:numFmt w:val="bullet"/>
      <w:lvlText w:val="•"/>
      <w:lvlJc w:val="left"/>
      <w:pPr>
        <w:ind w:left="1788" w:hanging="184"/>
      </w:pPr>
      <w:rPr>
        <w:rFonts w:hint="default"/>
      </w:rPr>
    </w:lvl>
    <w:lvl w:ilvl="6" w:tplc="37A4E742">
      <w:numFmt w:val="bullet"/>
      <w:lvlText w:val="•"/>
      <w:lvlJc w:val="left"/>
      <w:pPr>
        <w:ind w:left="2125" w:hanging="184"/>
      </w:pPr>
      <w:rPr>
        <w:rFonts w:hint="default"/>
      </w:rPr>
    </w:lvl>
    <w:lvl w:ilvl="7" w:tplc="5DA2752A">
      <w:numFmt w:val="bullet"/>
      <w:lvlText w:val="•"/>
      <w:lvlJc w:val="left"/>
      <w:pPr>
        <w:ind w:left="2463" w:hanging="184"/>
      </w:pPr>
      <w:rPr>
        <w:rFonts w:hint="default"/>
      </w:rPr>
    </w:lvl>
    <w:lvl w:ilvl="8" w:tplc="63B23864">
      <w:numFmt w:val="bullet"/>
      <w:lvlText w:val="•"/>
      <w:lvlJc w:val="left"/>
      <w:pPr>
        <w:ind w:left="2800" w:hanging="184"/>
      </w:pPr>
      <w:rPr>
        <w:rFonts w:hint="default"/>
      </w:rPr>
    </w:lvl>
  </w:abstractNum>
  <w:abstractNum w:abstractNumId="41">
    <w:nsid w:val="76D9419A"/>
    <w:multiLevelType w:val="hybridMultilevel"/>
    <w:tmpl w:val="D69EF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43A96"/>
    <w:multiLevelType w:val="hybridMultilevel"/>
    <w:tmpl w:val="A7FA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492BEE"/>
    <w:multiLevelType w:val="hybridMultilevel"/>
    <w:tmpl w:val="EC0E92EC"/>
    <w:lvl w:ilvl="0" w:tplc="0CCC4E56">
      <w:start w:val="5"/>
      <w:numFmt w:val="decimal"/>
      <w:lvlText w:val="%1)"/>
      <w:lvlJc w:val="left"/>
      <w:pPr>
        <w:ind w:left="1094" w:hanging="545"/>
        <w:jc w:val="right"/>
      </w:pPr>
      <w:rPr>
        <w:rFonts w:hint="default"/>
        <w:spacing w:val="-1"/>
        <w:w w:val="96"/>
      </w:rPr>
    </w:lvl>
    <w:lvl w:ilvl="1" w:tplc="8A7AF1CA">
      <w:numFmt w:val="bullet"/>
      <w:lvlText w:val="•"/>
      <w:lvlJc w:val="left"/>
      <w:pPr>
        <w:ind w:left="1100" w:hanging="545"/>
      </w:pPr>
      <w:rPr>
        <w:rFonts w:hint="default"/>
      </w:rPr>
    </w:lvl>
    <w:lvl w:ilvl="2" w:tplc="60C262F2">
      <w:numFmt w:val="bullet"/>
      <w:lvlText w:val="•"/>
      <w:lvlJc w:val="left"/>
      <w:pPr>
        <w:ind w:left="2297" w:hanging="545"/>
      </w:pPr>
      <w:rPr>
        <w:rFonts w:hint="default"/>
      </w:rPr>
    </w:lvl>
    <w:lvl w:ilvl="3" w:tplc="4FC8FD2A">
      <w:numFmt w:val="bullet"/>
      <w:lvlText w:val="•"/>
      <w:lvlJc w:val="left"/>
      <w:pPr>
        <w:ind w:left="3495" w:hanging="545"/>
      </w:pPr>
      <w:rPr>
        <w:rFonts w:hint="default"/>
      </w:rPr>
    </w:lvl>
    <w:lvl w:ilvl="4" w:tplc="F126EAF8">
      <w:numFmt w:val="bullet"/>
      <w:lvlText w:val="•"/>
      <w:lvlJc w:val="left"/>
      <w:pPr>
        <w:ind w:left="4693" w:hanging="545"/>
      </w:pPr>
      <w:rPr>
        <w:rFonts w:hint="default"/>
      </w:rPr>
    </w:lvl>
    <w:lvl w:ilvl="5" w:tplc="E744E1E6">
      <w:numFmt w:val="bullet"/>
      <w:lvlText w:val="•"/>
      <w:lvlJc w:val="left"/>
      <w:pPr>
        <w:ind w:left="5891" w:hanging="545"/>
      </w:pPr>
      <w:rPr>
        <w:rFonts w:hint="default"/>
      </w:rPr>
    </w:lvl>
    <w:lvl w:ilvl="6" w:tplc="DD384584">
      <w:numFmt w:val="bullet"/>
      <w:lvlText w:val="•"/>
      <w:lvlJc w:val="left"/>
      <w:pPr>
        <w:ind w:left="7088" w:hanging="545"/>
      </w:pPr>
      <w:rPr>
        <w:rFonts w:hint="default"/>
      </w:rPr>
    </w:lvl>
    <w:lvl w:ilvl="7" w:tplc="2EA27E66">
      <w:numFmt w:val="bullet"/>
      <w:lvlText w:val="•"/>
      <w:lvlJc w:val="left"/>
      <w:pPr>
        <w:ind w:left="8286" w:hanging="545"/>
      </w:pPr>
      <w:rPr>
        <w:rFonts w:hint="default"/>
      </w:rPr>
    </w:lvl>
    <w:lvl w:ilvl="8" w:tplc="B3D2F3A6">
      <w:numFmt w:val="bullet"/>
      <w:lvlText w:val="•"/>
      <w:lvlJc w:val="left"/>
      <w:pPr>
        <w:ind w:left="9484" w:hanging="545"/>
      </w:pPr>
      <w:rPr>
        <w:rFonts w:hint="default"/>
      </w:rPr>
    </w:lvl>
  </w:abstractNum>
  <w:abstractNum w:abstractNumId="44">
    <w:nsid w:val="7E8A47C3"/>
    <w:multiLevelType w:val="hybridMultilevel"/>
    <w:tmpl w:val="8730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3"/>
  </w:num>
  <w:num w:numId="4">
    <w:abstractNumId w:val="14"/>
  </w:num>
  <w:num w:numId="5">
    <w:abstractNumId w:val="10"/>
  </w:num>
  <w:num w:numId="6">
    <w:abstractNumId w:val="1"/>
  </w:num>
  <w:num w:numId="7">
    <w:abstractNumId w:val="37"/>
  </w:num>
  <w:num w:numId="8">
    <w:abstractNumId w:val="2"/>
  </w:num>
  <w:num w:numId="9">
    <w:abstractNumId w:val="42"/>
  </w:num>
  <w:num w:numId="10">
    <w:abstractNumId w:val="27"/>
  </w:num>
  <w:num w:numId="11">
    <w:abstractNumId w:val="19"/>
  </w:num>
  <w:num w:numId="12">
    <w:abstractNumId w:val="12"/>
  </w:num>
  <w:num w:numId="13">
    <w:abstractNumId w:val="13"/>
  </w:num>
  <w:num w:numId="14">
    <w:abstractNumId w:val="41"/>
  </w:num>
  <w:num w:numId="15">
    <w:abstractNumId w:val="0"/>
  </w:num>
  <w:num w:numId="16">
    <w:abstractNumId w:val="11"/>
  </w:num>
  <w:num w:numId="17">
    <w:abstractNumId w:val="17"/>
  </w:num>
  <w:num w:numId="18">
    <w:abstractNumId w:val="38"/>
  </w:num>
  <w:num w:numId="19">
    <w:abstractNumId w:val="25"/>
  </w:num>
  <w:num w:numId="20">
    <w:abstractNumId w:val="22"/>
  </w:num>
  <w:num w:numId="21">
    <w:abstractNumId w:val="36"/>
  </w:num>
  <w:num w:numId="22">
    <w:abstractNumId w:val="31"/>
  </w:num>
  <w:num w:numId="23">
    <w:abstractNumId w:val="39"/>
  </w:num>
  <w:num w:numId="24">
    <w:abstractNumId w:val="5"/>
  </w:num>
  <w:num w:numId="25">
    <w:abstractNumId w:val="18"/>
  </w:num>
  <w:num w:numId="26">
    <w:abstractNumId w:val="15"/>
  </w:num>
  <w:num w:numId="27">
    <w:abstractNumId w:val="44"/>
  </w:num>
  <w:num w:numId="28">
    <w:abstractNumId w:val="20"/>
  </w:num>
  <w:num w:numId="29">
    <w:abstractNumId w:val="33"/>
  </w:num>
  <w:num w:numId="30">
    <w:abstractNumId w:val="4"/>
  </w:num>
  <w:num w:numId="31">
    <w:abstractNumId w:val="26"/>
  </w:num>
  <w:num w:numId="32">
    <w:abstractNumId w:val="43"/>
  </w:num>
  <w:num w:numId="33">
    <w:abstractNumId w:val="32"/>
  </w:num>
  <w:num w:numId="34">
    <w:abstractNumId w:val="28"/>
  </w:num>
  <w:num w:numId="35">
    <w:abstractNumId w:val="34"/>
  </w:num>
  <w:num w:numId="36">
    <w:abstractNumId w:val="40"/>
  </w:num>
  <w:num w:numId="37">
    <w:abstractNumId w:val="35"/>
  </w:num>
  <w:num w:numId="38">
    <w:abstractNumId w:val="9"/>
  </w:num>
  <w:num w:numId="39">
    <w:abstractNumId w:val="30"/>
  </w:num>
  <w:num w:numId="40">
    <w:abstractNumId w:val="23"/>
  </w:num>
  <w:num w:numId="41">
    <w:abstractNumId w:val="29"/>
  </w:num>
  <w:num w:numId="42">
    <w:abstractNumId w:val="7"/>
  </w:num>
  <w:num w:numId="43">
    <w:abstractNumId w:val="8"/>
  </w:num>
  <w:num w:numId="44">
    <w:abstractNumId w:val="6"/>
  </w:num>
  <w:num w:numId="45">
    <w:abstractNumId w:val="16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080"/>
    <w:rsid w:val="00013F5B"/>
    <w:rsid w:val="00014C26"/>
    <w:rsid w:val="00021B16"/>
    <w:rsid w:val="00031271"/>
    <w:rsid w:val="00031D16"/>
    <w:rsid w:val="00047ED6"/>
    <w:rsid w:val="00055954"/>
    <w:rsid w:val="00062E5C"/>
    <w:rsid w:val="00072033"/>
    <w:rsid w:val="00076CE2"/>
    <w:rsid w:val="000813A1"/>
    <w:rsid w:val="00082698"/>
    <w:rsid w:val="0008388E"/>
    <w:rsid w:val="00087D2D"/>
    <w:rsid w:val="00090465"/>
    <w:rsid w:val="000B4AC0"/>
    <w:rsid w:val="000B789C"/>
    <w:rsid w:val="000C38FC"/>
    <w:rsid w:val="000C7BCD"/>
    <w:rsid w:val="000E0080"/>
    <w:rsid w:val="000E28DB"/>
    <w:rsid w:val="000E35E9"/>
    <w:rsid w:val="000E3F9B"/>
    <w:rsid w:val="000E402D"/>
    <w:rsid w:val="001046E7"/>
    <w:rsid w:val="001207DB"/>
    <w:rsid w:val="00126703"/>
    <w:rsid w:val="00140027"/>
    <w:rsid w:val="001430C9"/>
    <w:rsid w:val="00151123"/>
    <w:rsid w:val="001578DE"/>
    <w:rsid w:val="0016268F"/>
    <w:rsid w:val="00162ED7"/>
    <w:rsid w:val="0016563C"/>
    <w:rsid w:val="00166A5A"/>
    <w:rsid w:val="00181AE9"/>
    <w:rsid w:val="0018545A"/>
    <w:rsid w:val="001B1AEB"/>
    <w:rsid w:val="001C4A3E"/>
    <w:rsid w:val="001D30EF"/>
    <w:rsid w:val="001D3D9E"/>
    <w:rsid w:val="001F2C75"/>
    <w:rsid w:val="00202231"/>
    <w:rsid w:val="00210339"/>
    <w:rsid w:val="00225F80"/>
    <w:rsid w:val="00275203"/>
    <w:rsid w:val="00277E5C"/>
    <w:rsid w:val="00284CBD"/>
    <w:rsid w:val="002907FA"/>
    <w:rsid w:val="002A06EF"/>
    <w:rsid w:val="002A08CD"/>
    <w:rsid w:val="002A63E9"/>
    <w:rsid w:val="002A7F8A"/>
    <w:rsid w:val="002C6CF6"/>
    <w:rsid w:val="002F1F7E"/>
    <w:rsid w:val="002F6A53"/>
    <w:rsid w:val="0031025D"/>
    <w:rsid w:val="00313FDB"/>
    <w:rsid w:val="00336648"/>
    <w:rsid w:val="00346AD4"/>
    <w:rsid w:val="00354976"/>
    <w:rsid w:val="00355ABE"/>
    <w:rsid w:val="0037014B"/>
    <w:rsid w:val="003A3910"/>
    <w:rsid w:val="003A6693"/>
    <w:rsid w:val="003A7301"/>
    <w:rsid w:val="003B2BBC"/>
    <w:rsid w:val="003B5519"/>
    <w:rsid w:val="003C5CA1"/>
    <w:rsid w:val="003D1F00"/>
    <w:rsid w:val="003E1DA9"/>
    <w:rsid w:val="003E2C9E"/>
    <w:rsid w:val="003E42B1"/>
    <w:rsid w:val="003E5E7B"/>
    <w:rsid w:val="003E6D0E"/>
    <w:rsid w:val="003E78FF"/>
    <w:rsid w:val="003F5430"/>
    <w:rsid w:val="003F73B8"/>
    <w:rsid w:val="004005D6"/>
    <w:rsid w:val="00403B5F"/>
    <w:rsid w:val="004070AF"/>
    <w:rsid w:val="00436CEF"/>
    <w:rsid w:val="00444301"/>
    <w:rsid w:val="00447B14"/>
    <w:rsid w:val="00471D52"/>
    <w:rsid w:val="00480D59"/>
    <w:rsid w:val="00482A9F"/>
    <w:rsid w:val="00491871"/>
    <w:rsid w:val="004A167D"/>
    <w:rsid w:val="004A4778"/>
    <w:rsid w:val="004D0CD7"/>
    <w:rsid w:val="004D761C"/>
    <w:rsid w:val="004E2102"/>
    <w:rsid w:val="004F2120"/>
    <w:rsid w:val="004F46B5"/>
    <w:rsid w:val="00504230"/>
    <w:rsid w:val="005145BF"/>
    <w:rsid w:val="00514877"/>
    <w:rsid w:val="00515897"/>
    <w:rsid w:val="00517DA7"/>
    <w:rsid w:val="00522D51"/>
    <w:rsid w:val="0053589F"/>
    <w:rsid w:val="00541EA6"/>
    <w:rsid w:val="00546D29"/>
    <w:rsid w:val="005513B9"/>
    <w:rsid w:val="00553107"/>
    <w:rsid w:val="00553709"/>
    <w:rsid w:val="00555433"/>
    <w:rsid w:val="00556671"/>
    <w:rsid w:val="00573F02"/>
    <w:rsid w:val="005838CB"/>
    <w:rsid w:val="00584BCC"/>
    <w:rsid w:val="00594A7A"/>
    <w:rsid w:val="005A030E"/>
    <w:rsid w:val="005B22C6"/>
    <w:rsid w:val="005B4F48"/>
    <w:rsid w:val="005B7B7D"/>
    <w:rsid w:val="005C1080"/>
    <w:rsid w:val="005C4EBA"/>
    <w:rsid w:val="005C5F7F"/>
    <w:rsid w:val="005C6FB6"/>
    <w:rsid w:val="005E0B92"/>
    <w:rsid w:val="005F1418"/>
    <w:rsid w:val="005F6C6C"/>
    <w:rsid w:val="00606BB9"/>
    <w:rsid w:val="00610496"/>
    <w:rsid w:val="00611C29"/>
    <w:rsid w:val="00611CE4"/>
    <w:rsid w:val="006225B6"/>
    <w:rsid w:val="0062541F"/>
    <w:rsid w:val="0063571D"/>
    <w:rsid w:val="00642A98"/>
    <w:rsid w:val="00643394"/>
    <w:rsid w:val="006456E5"/>
    <w:rsid w:val="00650483"/>
    <w:rsid w:val="00662C67"/>
    <w:rsid w:val="0066393E"/>
    <w:rsid w:val="00670C95"/>
    <w:rsid w:val="00673DB6"/>
    <w:rsid w:val="00675448"/>
    <w:rsid w:val="006931EC"/>
    <w:rsid w:val="00696538"/>
    <w:rsid w:val="006A71BC"/>
    <w:rsid w:val="006B1EAC"/>
    <w:rsid w:val="006B359D"/>
    <w:rsid w:val="006B402C"/>
    <w:rsid w:val="006B5010"/>
    <w:rsid w:val="006C21F1"/>
    <w:rsid w:val="006C4F2F"/>
    <w:rsid w:val="006C711B"/>
    <w:rsid w:val="006F42AF"/>
    <w:rsid w:val="007038D7"/>
    <w:rsid w:val="00707DEE"/>
    <w:rsid w:val="00723369"/>
    <w:rsid w:val="007339A3"/>
    <w:rsid w:val="007433D0"/>
    <w:rsid w:val="0076029D"/>
    <w:rsid w:val="00790202"/>
    <w:rsid w:val="007905BA"/>
    <w:rsid w:val="007A05D4"/>
    <w:rsid w:val="007A2388"/>
    <w:rsid w:val="007B1BD9"/>
    <w:rsid w:val="007C0121"/>
    <w:rsid w:val="007C12DE"/>
    <w:rsid w:val="007D1740"/>
    <w:rsid w:val="007D2EF5"/>
    <w:rsid w:val="007D3747"/>
    <w:rsid w:val="007D441D"/>
    <w:rsid w:val="007E0351"/>
    <w:rsid w:val="007E4ED1"/>
    <w:rsid w:val="007E71B2"/>
    <w:rsid w:val="008060F3"/>
    <w:rsid w:val="00807761"/>
    <w:rsid w:val="00825FDD"/>
    <w:rsid w:val="00854142"/>
    <w:rsid w:val="008604D6"/>
    <w:rsid w:val="00867672"/>
    <w:rsid w:val="00875129"/>
    <w:rsid w:val="00885E36"/>
    <w:rsid w:val="0089213D"/>
    <w:rsid w:val="008A4B92"/>
    <w:rsid w:val="008B1F21"/>
    <w:rsid w:val="008B49CE"/>
    <w:rsid w:val="008C6A4E"/>
    <w:rsid w:val="008F7C16"/>
    <w:rsid w:val="00904BCD"/>
    <w:rsid w:val="009128BD"/>
    <w:rsid w:val="00915142"/>
    <w:rsid w:val="0092125F"/>
    <w:rsid w:val="00923127"/>
    <w:rsid w:val="00924A5F"/>
    <w:rsid w:val="009340B7"/>
    <w:rsid w:val="00941D16"/>
    <w:rsid w:val="00943175"/>
    <w:rsid w:val="00943B0D"/>
    <w:rsid w:val="00952CE5"/>
    <w:rsid w:val="00954333"/>
    <w:rsid w:val="009613B1"/>
    <w:rsid w:val="00961E38"/>
    <w:rsid w:val="009643FF"/>
    <w:rsid w:val="00964ABD"/>
    <w:rsid w:val="009A7970"/>
    <w:rsid w:val="009A7B0A"/>
    <w:rsid w:val="009B09A7"/>
    <w:rsid w:val="009B328A"/>
    <w:rsid w:val="009C784A"/>
    <w:rsid w:val="009F23C9"/>
    <w:rsid w:val="00A00A29"/>
    <w:rsid w:val="00A0201A"/>
    <w:rsid w:val="00A108CD"/>
    <w:rsid w:val="00A110C3"/>
    <w:rsid w:val="00A16EE3"/>
    <w:rsid w:val="00A27D24"/>
    <w:rsid w:val="00A30AA6"/>
    <w:rsid w:val="00A44B1E"/>
    <w:rsid w:val="00A60AF8"/>
    <w:rsid w:val="00A61975"/>
    <w:rsid w:val="00A80B4A"/>
    <w:rsid w:val="00A843F6"/>
    <w:rsid w:val="00A92D55"/>
    <w:rsid w:val="00A97DAA"/>
    <w:rsid w:val="00AA0823"/>
    <w:rsid w:val="00AA4D9C"/>
    <w:rsid w:val="00AB146F"/>
    <w:rsid w:val="00AE2844"/>
    <w:rsid w:val="00AE2FC7"/>
    <w:rsid w:val="00B07CCA"/>
    <w:rsid w:val="00B12953"/>
    <w:rsid w:val="00B1430D"/>
    <w:rsid w:val="00B21EC7"/>
    <w:rsid w:val="00B401C7"/>
    <w:rsid w:val="00B40EF0"/>
    <w:rsid w:val="00B46CE5"/>
    <w:rsid w:val="00B526FA"/>
    <w:rsid w:val="00B66D8C"/>
    <w:rsid w:val="00B71FE4"/>
    <w:rsid w:val="00B73E93"/>
    <w:rsid w:val="00B7745F"/>
    <w:rsid w:val="00B8641C"/>
    <w:rsid w:val="00B9023F"/>
    <w:rsid w:val="00BA3020"/>
    <w:rsid w:val="00BB76F4"/>
    <w:rsid w:val="00BC0640"/>
    <w:rsid w:val="00BE10DA"/>
    <w:rsid w:val="00BE246D"/>
    <w:rsid w:val="00BE2AA3"/>
    <w:rsid w:val="00BE3A44"/>
    <w:rsid w:val="00C113CE"/>
    <w:rsid w:val="00C126A4"/>
    <w:rsid w:val="00C13458"/>
    <w:rsid w:val="00C14DFE"/>
    <w:rsid w:val="00C23CBF"/>
    <w:rsid w:val="00C26217"/>
    <w:rsid w:val="00C32867"/>
    <w:rsid w:val="00C336EC"/>
    <w:rsid w:val="00C41B4D"/>
    <w:rsid w:val="00C527A9"/>
    <w:rsid w:val="00C631AA"/>
    <w:rsid w:val="00C702CC"/>
    <w:rsid w:val="00C74863"/>
    <w:rsid w:val="00C87E4D"/>
    <w:rsid w:val="00C9449D"/>
    <w:rsid w:val="00CB14F0"/>
    <w:rsid w:val="00CB6421"/>
    <w:rsid w:val="00CB64FD"/>
    <w:rsid w:val="00CC0EDD"/>
    <w:rsid w:val="00CD7FC9"/>
    <w:rsid w:val="00CE15E8"/>
    <w:rsid w:val="00D041B8"/>
    <w:rsid w:val="00D05DFA"/>
    <w:rsid w:val="00D119CD"/>
    <w:rsid w:val="00D27AF4"/>
    <w:rsid w:val="00D33C88"/>
    <w:rsid w:val="00D33E2C"/>
    <w:rsid w:val="00D34F1B"/>
    <w:rsid w:val="00D35A0B"/>
    <w:rsid w:val="00D40D86"/>
    <w:rsid w:val="00D500BF"/>
    <w:rsid w:val="00D51331"/>
    <w:rsid w:val="00D91A15"/>
    <w:rsid w:val="00D91DED"/>
    <w:rsid w:val="00DA2450"/>
    <w:rsid w:val="00DA5E86"/>
    <w:rsid w:val="00DC2738"/>
    <w:rsid w:val="00DC2E1B"/>
    <w:rsid w:val="00DC5F7B"/>
    <w:rsid w:val="00DD3AFE"/>
    <w:rsid w:val="00DE032B"/>
    <w:rsid w:val="00DE57ED"/>
    <w:rsid w:val="00DE6698"/>
    <w:rsid w:val="00DF0462"/>
    <w:rsid w:val="00E03756"/>
    <w:rsid w:val="00E21867"/>
    <w:rsid w:val="00E2505A"/>
    <w:rsid w:val="00E25AF4"/>
    <w:rsid w:val="00E348B0"/>
    <w:rsid w:val="00E36A1C"/>
    <w:rsid w:val="00E41DE1"/>
    <w:rsid w:val="00E52197"/>
    <w:rsid w:val="00E54874"/>
    <w:rsid w:val="00E57D25"/>
    <w:rsid w:val="00E71865"/>
    <w:rsid w:val="00E8293F"/>
    <w:rsid w:val="00E83A5D"/>
    <w:rsid w:val="00EA0FA7"/>
    <w:rsid w:val="00EA2563"/>
    <w:rsid w:val="00EA71BE"/>
    <w:rsid w:val="00EB0ECB"/>
    <w:rsid w:val="00EC6D61"/>
    <w:rsid w:val="00EC6FFF"/>
    <w:rsid w:val="00EC75E9"/>
    <w:rsid w:val="00ED7D71"/>
    <w:rsid w:val="00EE16CD"/>
    <w:rsid w:val="00F05D11"/>
    <w:rsid w:val="00F06DC9"/>
    <w:rsid w:val="00F0706F"/>
    <w:rsid w:val="00F10285"/>
    <w:rsid w:val="00F10BC3"/>
    <w:rsid w:val="00F42155"/>
    <w:rsid w:val="00F555F8"/>
    <w:rsid w:val="00F66FF3"/>
    <w:rsid w:val="00F74E4D"/>
    <w:rsid w:val="00F804DF"/>
    <w:rsid w:val="00F860E2"/>
    <w:rsid w:val="00F866C6"/>
    <w:rsid w:val="00FB0468"/>
    <w:rsid w:val="00FB23C7"/>
    <w:rsid w:val="00FB27DD"/>
    <w:rsid w:val="00FD0757"/>
    <w:rsid w:val="00FD5771"/>
    <w:rsid w:val="00FD6BC9"/>
    <w:rsid w:val="00FD70FC"/>
    <w:rsid w:val="00FF210E"/>
    <w:rsid w:val="00FF2E51"/>
    <w:rsid w:val="00FF49F6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D1025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A5E86"/>
    <w:pPr>
      <w:widowControl w:val="0"/>
      <w:autoSpaceDE w:val="0"/>
      <w:autoSpaceDN w:val="0"/>
      <w:spacing w:after="0" w:line="240" w:lineRule="auto"/>
      <w:ind w:left="2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44B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4B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1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C1080"/>
  </w:style>
  <w:style w:type="paragraph" w:styleId="ListParagraph">
    <w:name w:val="List Paragraph"/>
    <w:basedOn w:val="Normal"/>
    <w:uiPriority w:val="1"/>
    <w:qFormat/>
    <w:rsid w:val="005C10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6C6"/>
  </w:style>
  <w:style w:type="paragraph" w:styleId="Footer">
    <w:name w:val="footer"/>
    <w:basedOn w:val="Normal"/>
    <w:link w:val="Foot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6C6"/>
  </w:style>
  <w:style w:type="table" w:styleId="TableGrid">
    <w:name w:val="Table Grid"/>
    <w:basedOn w:val="TableNormal"/>
    <w:uiPriority w:val="59"/>
    <w:rsid w:val="001046E7"/>
    <w:pPr>
      <w:spacing w:after="0" w:line="240" w:lineRule="auto"/>
    </w:pPr>
    <w:rPr>
      <w:rFonts w:eastAsiaTheme="minorEastAsia"/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F6C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C6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C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C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C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C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6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97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9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44B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4B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DA5E8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A5E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1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BE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A5E86"/>
    <w:pPr>
      <w:widowControl w:val="0"/>
      <w:autoSpaceDE w:val="0"/>
      <w:autoSpaceDN w:val="0"/>
      <w:spacing w:after="0" w:line="240" w:lineRule="auto"/>
      <w:ind w:left="2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44B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4B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1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C1080"/>
  </w:style>
  <w:style w:type="paragraph" w:styleId="ListParagraph">
    <w:name w:val="List Paragraph"/>
    <w:basedOn w:val="Normal"/>
    <w:uiPriority w:val="1"/>
    <w:qFormat/>
    <w:rsid w:val="005C10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6C6"/>
  </w:style>
  <w:style w:type="paragraph" w:styleId="Footer">
    <w:name w:val="footer"/>
    <w:basedOn w:val="Normal"/>
    <w:link w:val="Foot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6C6"/>
  </w:style>
  <w:style w:type="table" w:styleId="TableGrid">
    <w:name w:val="Table Grid"/>
    <w:basedOn w:val="TableNormal"/>
    <w:uiPriority w:val="59"/>
    <w:rsid w:val="001046E7"/>
    <w:pPr>
      <w:spacing w:after="0" w:line="240" w:lineRule="auto"/>
    </w:pPr>
    <w:rPr>
      <w:rFonts w:eastAsiaTheme="minorEastAsia"/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F6C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C6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C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C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C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C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6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97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9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44B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4B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DA5E8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A5E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1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B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102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6.tmp"/><Relationship Id="rId10" Type="http://schemas.openxmlformats.org/officeDocument/2006/relationships/image" Target="media/image1.tmp"/><Relationship Id="rId19" Type="http://schemas.openxmlformats.org/officeDocument/2006/relationships/theme" Target="theme/theme1.xml"/><Relationship Id="rId101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mp"/><Relationship Id="rId100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2EFE7A12-EBEF-4461-9708-2387AE8CF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3ED9DB11.dotm</Template>
  <TotalTime>0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3</cp:revision>
  <cp:lastPrinted>2019-03-28T16:58:00Z</cp:lastPrinted>
  <dcterms:created xsi:type="dcterms:W3CDTF">2019-03-29T19:18:00Z</dcterms:created>
  <dcterms:modified xsi:type="dcterms:W3CDTF">2019-03-29T19:18:00Z</dcterms:modified>
</cp:coreProperties>
</file>