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152" w:rsidRDefault="00000152" w:rsidP="00000152">
      <w:pPr>
        <w:spacing w:after="120"/>
        <w:jc w:val="center"/>
        <w:rPr>
          <w:rFonts w:ascii="Monotype Corsiva" w:hAnsi="Monotype Corsiva"/>
          <w:b/>
          <w:i/>
          <w:noProof/>
          <w:sz w:val="48"/>
          <w:u w:val="single"/>
        </w:rPr>
      </w:pPr>
      <w:r w:rsidRPr="0018227C">
        <w:rPr>
          <w:rFonts w:ascii="Monotype Corsiva" w:hAnsi="Monotype Corsiva"/>
          <w:b/>
          <w:i/>
          <w:noProof/>
          <w:sz w:val="48"/>
          <w:u w:val="single"/>
        </w:rPr>
        <w:t>Viking Raid</w:t>
      </w:r>
    </w:p>
    <w:p w:rsidR="0044746B" w:rsidRDefault="00000152">
      <w:r>
        <w:rPr>
          <w:noProof/>
        </w:rPr>
        <w:drawing>
          <wp:inline distT="0" distB="0" distL="0" distR="0">
            <wp:extent cx="6814457" cy="8775069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EE9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869" cy="87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7C" w:rsidRDefault="0018227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B450F4" wp14:editId="6D92726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85585" cy="910717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BF7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27C" w:rsidRDefault="0018227C">
      <w:r>
        <w:rPr>
          <w:noProof/>
        </w:rPr>
        <w:lastRenderedPageBreak/>
        <w:drawing>
          <wp:inline distT="0" distB="0" distL="0" distR="0">
            <wp:extent cx="6781800" cy="92654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290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988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7C" w:rsidRDefault="008054A7" w:rsidP="008054A7">
      <w:pPr>
        <w:jc w:val="center"/>
        <w:rPr>
          <w:sz w:val="40"/>
        </w:rPr>
      </w:pPr>
      <w:r w:rsidRPr="00C355F7"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50903B8E" wp14:editId="4849A4CE">
            <wp:simplePos x="0" y="0"/>
            <wp:positionH relativeFrom="margin">
              <wp:posOffset>217805</wp:posOffset>
            </wp:positionH>
            <wp:positionV relativeFrom="margin">
              <wp:posOffset>152400</wp:posOffset>
            </wp:positionV>
            <wp:extent cx="6727190" cy="59956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1AE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5F7" w:rsidRPr="008054A7">
        <w:rPr>
          <w:b/>
          <w:i/>
          <w:sz w:val="40"/>
          <w:u w:val="single"/>
        </w:rPr>
        <w:t>Viking Raid Questions</w:t>
      </w:r>
    </w:p>
    <w:p w:rsidR="008054A7" w:rsidRPr="008054A7" w:rsidRDefault="008054A7" w:rsidP="008054A7">
      <w:pPr>
        <w:rPr>
          <w:sz w:val="24"/>
          <w:u w:val="single"/>
        </w:rPr>
      </w:pPr>
      <w:r>
        <w:rPr>
          <w:sz w:val="24"/>
        </w:rPr>
        <w:tab/>
        <w:t>Please answer on a separate lined sheet of paper/ Google doc</w:t>
      </w:r>
    </w:p>
    <w:p w:rsidR="00C355F7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>What sort of loot did the Vikings want?</w:t>
      </w:r>
    </w:p>
    <w:p w:rsidR="008054A7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>What did Pippin try to save? Why?</w:t>
      </w:r>
    </w:p>
    <w:p w:rsidR="008054A7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>Based on the story describe the Vikings, their raids, and their ships.</w:t>
      </w:r>
    </w:p>
    <w:p w:rsidR="008054A7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>What did Charlemagne do to try to discourage Viking raids?</w:t>
      </w:r>
    </w:p>
    <w:p w:rsidR="008054A7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 xml:space="preserve">Based on the story, what was the Viking strategy of attack?  </w:t>
      </w:r>
      <w:bookmarkStart w:id="0" w:name="_GoBack"/>
      <w:bookmarkEnd w:id="0"/>
    </w:p>
    <w:p w:rsidR="008054A7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 xml:space="preserve">Research how Alfred the Great of England tried to stop the Viking raids.  </w:t>
      </w:r>
    </w:p>
    <w:p w:rsidR="0018227C" w:rsidRDefault="008054A7" w:rsidP="008054A7">
      <w:pPr>
        <w:pStyle w:val="ListParagraph"/>
        <w:numPr>
          <w:ilvl w:val="0"/>
          <w:numId w:val="1"/>
        </w:numPr>
        <w:spacing w:line="360" w:lineRule="auto"/>
      </w:pPr>
      <w:r>
        <w:t>Based on the strategies of Alfred the Great and those mentioned in the story, h</w:t>
      </w:r>
      <w:r>
        <w:t>ow would you have tried to stop the Vikings?</w:t>
      </w:r>
    </w:p>
    <w:sectPr w:rsidR="0018227C" w:rsidSect="0018227C"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72EE"/>
    <w:multiLevelType w:val="hybridMultilevel"/>
    <w:tmpl w:val="06B23F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152"/>
    <w:rsid w:val="00000152"/>
    <w:rsid w:val="0018227C"/>
    <w:rsid w:val="0044746B"/>
    <w:rsid w:val="008054A7"/>
    <w:rsid w:val="00C3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55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5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2E29BA46.dotm</Template>
  <TotalTime>45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2</cp:revision>
  <dcterms:created xsi:type="dcterms:W3CDTF">2016-10-31T16:54:00Z</dcterms:created>
  <dcterms:modified xsi:type="dcterms:W3CDTF">2016-11-10T16:30:00Z</dcterms:modified>
</cp:coreProperties>
</file>