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tblpY="465"/>
        <w:tblW w:w="0" w:type="auto"/>
        <w:tblLook w:val="04A0" w:firstRow="1" w:lastRow="0" w:firstColumn="1" w:lastColumn="0" w:noHBand="0" w:noVBand="1"/>
      </w:tblPr>
      <w:tblGrid>
        <w:gridCol w:w="576"/>
        <w:gridCol w:w="6732"/>
        <w:gridCol w:w="7488"/>
      </w:tblGrid>
      <w:tr w:rsidR="00D1622F" w:rsidTr="006B7254">
        <w:trPr>
          <w:trHeight w:val="486"/>
        </w:trPr>
        <w:tc>
          <w:tcPr>
            <w:tcW w:w="0" w:type="auto"/>
            <w:gridSpan w:val="3"/>
          </w:tcPr>
          <w:p w:rsidR="00D1622F" w:rsidRPr="00D1622F" w:rsidRDefault="00D1622F" w:rsidP="00D1622F">
            <w:pPr>
              <w:spacing w:before="200" w:after="200"/>
              <w:jc w:val="center"/>
              <w:rPr>
                <w:rFonts w:ascii="Times New Roman" w:hAnsi="Times New Roman" w:cs="Times New Roman"/>
                <w:b/>
                <w:sz w:val="48"/>
                <w:szCs w:val="24"/>
                <w:u w:val="single"/>
              </w:rPr>
            </w:pPr>
            <w:r w:rsidRPr="00D1622F">
              <w:rPr>
                <w:rFonts w:ascii="Times New Roman" w:hAnsi="Times New Roman" w:cs="Times New Roman"/>
                <w:b/>
                <w:sz w:val="48"/>
                <w:szCs w:val="24"/>
                <w:u w:val="single"/>
              </w:rPr>
              <w:t>Heraldry Assignment Rubric</w:t>
            </w:r>
          </w:p>
        </w:tc>
      </w:tr>
      <w:tr w:rsidR="004D74C1" w:rsidTr="006B7254">
        <w:trPr>
          <w:trHeight w:val="486"/>
        </w:trPr>
        <w:tc>
          <w:tcPr>
            <w:tcW w:w="0" w:type="auto"/>
          </w:tcPr>
          <w:p w:rsidR="004D74C1" w:rsidRPr="00D1622F" w:rsidRDefault="004D74C1" w:rsidP="00D1622F">
            <w:pPr>
              <w:spacing w:before="120" w:after="120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6732" w:type="dxa"/>
          </w:tcPr>
          <w:p w:rsidR="004D74C1" w:rsidRPr="00553A29" w:rsidRDefault="004D74C1" w:rsidP="00D1622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</w:pPr>
            <w:r w:rsidRPr="00553A29"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  <w:t>Crest</w:t>
            </w:r>
            <w:r w:rsidR="00D1622F" w:rsidRPr="00553A29"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  <w:t xml:space="preserve"> +</w:t>
            </w:r>
            <w:r w:rsidRPr="00553A29"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  <w:t xml:space="preserve"> Aesthetic</w:t>
            </w:r>
          </w:p>
        </w:tc>
        <w:tc>
          <w:tcPr>
            <w:tcW w:w="7488" w:type="dxa"/>
          </w:tcPr>
          <w:p w:rsidR="004D74C1" w:rsidRPr="00553A29" w:rsidRDefault="004D74C1" w:rsidP="00D1622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</w:pPr>
            <w:r w:rsidRPr="00553A29">
              <w:rPr>
                <w:rFonts w:ascii="Times New Roman" w:hAnsi="Times New Roman" w:cs="Times New Roman"/>
                <w:b/>
                <w:sz w:val="40"/>
                <w:szCs w:val="24"/>
                <w:u w:val="single"/>
              </w:rPr>
              <w:t>Crest Paragraph</w:t>
            </w:r>
          </w:p>
        </w:tc>
      </w:tr>
      <w:tr w:rsidR="004D74C1" w:rsidTr="006B7254">
        <w:trPr>
          <w:trHeight w:val="973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0</w:t>
            </w:r>
          </w:p>
        </w:tc>
        <w:tc>
          <w:tcPr>
            <w:tcW w:w="6732" w:type="dxa"/>
            <w:vAlign w:val="center"/>
          </w:tcPr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Less than 2 symbols</w:t>
            </w:r>
            <w:r w:rsidR="004D7309" w:rsidRPr="006B7254">
              <w:rPr>
                <w:rFonts w:ascii="Times New Roman" w:hAnsi="Times New Roman" w:cs="Times New Roman"/>
                <w:sz w:val="26"/>
                <w:szCs w:val="26"/>
              </w:rPr>
              <w:t>, and n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o </w:t>
            </w:r>
            <w:r w:rsidR="004D7309" w:rsidRPr="006B7254">
              <w:rPr>
                <w:rFonts w:ascii="Times New Roman" w:hAnsi="Times New Roman" w:cs="Times New Roman"/>
                <w:sz w:val="26"/>
                <w:szCs w:val="26"/>
              </w:rPr>
              <w:t>Color, and or n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o 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No care or attention paid to the detail of the shield</w:t>
            </w:r>
          </w:p>
        </w:tc>
        <w:tc>
          <w:tcPr>
            <w:tcW w:w="7488" w:type="dxa"/>
            <w:vAlign w:val="center"/>
          </w:tcPr>
          <w:p w:rsidR="004D74C1" w:rsidRPr="006B7254" w:rsidRDefault="004D7309" w:rsidP="006B72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No explanation for your crest</w:t>
            </w:r>
            <w:r w:rsidR="006B7254" w:rsidRPr="006B725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74C1" w:rsidTr="006B7254">
        <w:trPr>
          <w:trHeight w:val="1405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1</w:t>
            </w:r>
          </w:p>
        </w:tc>
        <w:tc>
          <w:tcPr>
            <w:tcW w:w="6732" w:type="dxa"/>
            <w:vAlign w:val="center"/>
          </w:tcPr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Less than 2 symbols, and or No Colors, and or No 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Very noticeable errors in erasing and or coloring/ drawing</w:t>
            </w:r>
          </w:p>
        </w:tc>
        <w:tc>
          <w:tcPr>
            <w:tcW w:w="7488" w:type="dxa"/>
            <w:vAlign w:val="center"/>
          </w:tcPr>
          <w:p w:rsidR="004D7309" w:rsidRPr="006B7254" w:rsidRDefault="004D7309" w:rsidP="006B72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Many symbols/colors on the crest are not explained.</w:t>
            </w:r>
            <w:r w:rsidR="006B7254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Symbols appear to have been chosen for purely superficial reasons and do not relate back to you</w:t>
            </w:r>
            <w:r w:rsidR="008604F9">
              <w:rPr>
                <w:rFonts w:ascii="Times New Roman" w:hAnsi="Times New Roman" w:cs="Times New Roman"/>
                <w:sz w:val="26"/>
                <w:szCs w:val="26"/>
              </w:rPr>
              <w:t xml:space="preserve"> and or your family</w:t>
            </w:r>
            <w:bookmarkStart w:id="0" w:name="_GoBack"/>
            <w:bookmarkEnd w:id="0"/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in some manner</w:t>
            </w:r>
            <w:r w:rsidR="006B7254" w:rsidRPr="006B725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B7254" w:rsidRPr="006B7254" w:rsidRDefault="006B7254" w:rsidP="006B72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Writing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errors makes it very difficult to understand what one is trying to say.</w:t>
            </w:r>
          </w:p>
        </w:tc>
      </w:tr>
      <w:tr w:rsidR="004D74C1" w:rsidTr="006B7254">
        <w:trPr>
          <w:trHeight w:val="1405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2</w:t>
            </w:r>
          </w:p>
        </w:tc>
        <w:tc>
          <w:tcPr>
            <w:tcW w:w="6732" w:type="dxa"/>
            <w:vAlign w:val="center"/>
          </w:tcPr>
          <w:p w:rsidR="004D74C1" w:rsidRPr="006B7254" w:rsidRDefault="00553A29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issing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more than 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one of the following: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symbol,  Color,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or 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>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Eraser marks and errors in coloring/ drawing are noticeable</w:t>
            </w:r>
          </w:p>
        </w:tc>
        <w:tc>
          <w:tcPr>
            <w:tcW w:w="7488" w:type="dxa"/>
            <w:vAlign w:val="center"/>
          </w:tcPr>
          <w:p w:rsidR="004D74C1" w:rsidRDefault="004D7309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Not all parts of the shield are explained, and or some symbols chosen for superficial reasons and do not relate back to you </w:t>
            </w:r>
            <w:r w:rsidR="008604F9">
              <w:rPr>
                <w:rFonts w:ascii="Times New Roman" w:hAnsi="Times New Roman" w:cs="Times New Roman"/>
                <w:sz w:val="26"/>
                <w:szCs w:val="26"/>
              </w:rPr>
              <w:t xml:space="preserve">and or your family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in some manner</w:t>
            </w:r>
            <w:r w:rsidR="006B725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B7254" w:rsidRPr="006B7254" w:rsidRDefault="006B7254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Paragraph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has numerous writing errors making it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difficult to read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and fully understand.</w:t>
            </w:r>
          </w:p>
        </w:tc>
      </w:tr>
      <w:tr w:rsidR="004D74C1" w:rsidTr="006B7254">
        <w:trPr>
          <w:trHeight w:val="1433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3</w:t>
            </w:r>
          </w:p>
        </w:tc>
        <w:tc>
          <w:tcPr>
            <w:tcW w:w="6732" w:type="dxa"/>
            <w:vAlign w:val="center"/>
          </w:tcPr>
          <w:p w:rsidR="004D74C1" w:rsidRPr="006B7254" w:rsidRDefault="00553A29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Has 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>2 symbols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4D7309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Color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s,</w:t>
            </w:r>
            <w:r w:rsidR="004D7309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and</w:t>
            </w:r>
            <w:r w:rsidR="004D7309"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D74C1" w:rsidRPr="006B7254">
              <w:rPr>
                <w:rFonts w:ascii="Times New Roman" w:hAnsi="Times New Roman" w:cs="Times New Roman"/>
                <w:sz w:val="26"/>
                <w:szCs w:val="26"/>
              </w:rPr>
              <w:t>1 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Some faint eraser marks, or errors in coloring/ drawing; but are not noticeable from a distance</w:t>
            </w:r>
          </w:p>
        </w:tc>
        <w:tc>
          <w:tcPr>
            <w:tcW w:w="7488" w:type="dxa"/>
            <w:vAlign w:val="center"/>
          </w:tcPr>
          <w:p w:rsidR="004D74C1" w:rsidRDefault="00E260F2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The paragraph briefly explains how every part of the crest relates back to you and or your family, in some way.</w:t>
            </w:r>
          </w:p>
          <w:p w:rsidR="006B7254" w:rsidRPr="006B7254" w:rsidRDefault="006B7254" w:rsidP="006B72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Paragraph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has some writing errors, but the reader is still able to determine what is being said.</w:t>
            </w:r>
          </w:p>
        </w:tc>
      </w:tr>
      <w:tr w:rsidR="004D74C1" w:rsidTr="006B7254">
        <w:trPr>
          <w:trHeight w:val="1864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4</w:t>
            </w:r>
          </w:p>
        </w:tc>
        <w:tc>
          <w:tcPr>
            <w:tcW w:w="6732" w:type="dxa"/>
            <w:vAlign w:val="center"/>
          </w:tcPr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Went beyond the basic criteria of 2 symbols, </w:t>
            </w:r>
            <w:r w:rsidR="00553A29" w:rsidRPr="006B725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 xml:space="preserve"> Color</w:t>
            </w:r>
            <w:r w:rsidR="00553A29" w:rsidRPr="006B7254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, and 1 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Very faint eraser marks, or errors in coloring/ drawing; but are barely noticeable up close</w:t>
            </w:r>
          </w:p>
        </w:tc>
        <w:tc>
          <w:tcPr>
            <w:tcW w:w="7488" w:type="dxa"/>
            <w:vAlign w:val="center"/>
          </w:tcPr>
          <w:p w:rsidR="004D74C1" w:rsidRDefault="00E260F2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The paragraph explains, in some detail, how every part of the crest relates back to you, and or your family, in some way.</w:t>
            </w:r>
          </w:p>
          <w:p w:rsidR="006B7254" w:rsidRPr="006B7254" w:rsidRDefault="006B7254" w:rsidP="006B72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The paragraph has very few errors and it is easy to follow.</w:t>
            </w:r>
          </w:p>
        </w:tc>
      </w:tr>
      <w:tr w:rsidR="004D74C1" w:rsidTr="006B7254">
        <w:trPr>
          <w:trHeight w:val="1433"/>
        </w:trPr>
        <w:tc>
          <w:tcPr>
            <w:tcW w:w="0" w:type="auto"/>
            <w:vAlign w:val="center"/>
          </w:tcPr>
          <w:p w:rsidR="004D74C1" w:rsidRPr="00553A29" w:rsidRDefault="004D74C1" w:rsidP="00D1622F">
            <w:pPr>
              <w:jc w:val="center"/>
              <w:rPr>
                <w:rFonts w:ascii="Times New Roman" w:hAnsi="Times New Roman" w:cs="Times New Roman"/>
                <w:b/>
                <w:sz w:val="72"/>
                <w:szCs w:val="24"/>
              </w:rPr>
            </w:pPr>
            <w:r w:rsidRPr="00553A29">
              <w:rPr>
                <w:rFonts w:ascii="Times New Roman" w:hAnsi="Times New Roman" w:cs="Times New Roman"/>
                <w:b/>
                <w:sz w:val="72"/>
                <w:szCs w:val="24"/>
              </w:rPr>
              <w:t>5</w:t>
            </w:r>
          </w:p>
        </w:tc>
        <w:tc>
          <w:tcPr>
            <w:tcW w:w="6732" w:type="dxa"/>
            <w:vAlign w:val="center"/>
          </w:tcPr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Very detailed symbols, vibrant colors, and a well thought out division of the shield</w:t>
            </w:r>
          </w:p>
          <w:p w:rsidR="004D74C1" w:rsidRPr="006B7254" w:rsidRDefault="004D74C1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No noticeable errors</w:t>
            </w:r>
            <w:r w:rsidR="00CE5589" w:rsidRPr="006B7254">
              <w:rPr>
                <w:rFonts w:ascii="Times New Roman" w:hAnsi="Times New Roman" w:cs="Times New Roman"/>
                <w:sz w:val="26"/>
                <w:szCs w:val="26"/>
              </w:rPr>
              <w:t>; put in great care and attention to detail</w:t>
            </w:r>
          </w:p>
        </w:tc>
        <w:tc>
          <w:tcPr>
            <w:tcW w:w="7488" w:type="dxa"/>
            <w:vAlign w:val="center"/>
          </w:tcPr>
          <w:p w:rsidR="004D74C1" w:rsidRDefault="00E260F2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7254">
              <w:rPr>
                <w:rFonts w:ascii="Times New Roman" w:hAnsi="Times New Roman" w:cs="Times New Roman"/>
                <w:sz w:val="26"/>
                <w:szCs w:val="26"/>
              </w:rPr>
              <w:t>Very thoughtful explanation of how every part of the crest relates back to you, and or your family.</w:t>
            </w:r>
          </w:p>
          <w:p w:rsidR="006B7254" w:rsidRPr="006B7254" w:rsidRDefault="006B7254" w:rsidP="00D1622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The paragraph has no errors and is very well written.</w:t>
            </w:r>
          </w:p>
        </w:tc>
      </w:tr>
    </w:tbl>
    <w:p w:rsidR="00EB0ECB" w:rsidRPr="00E2315F" w:rsidRDefault="00EB0ECB" w:rsidP="00E2315F">
      <w:pPr>
        <w:spacing w:after="0"/>
      </w:pPr>
    </w:p>
    <w:p w:rsidR="00E2315F" w:rsidRDefault="00E2315F" w:rsidP="00E2315F">
      <w:pPr>
        <w:spacing w:after="0"/>
      </w:pPr>
    </w:p>
    <w:sectPr w:rsidR="00E2315F" w:rsidSect="00E2315F">
      <w:pgSz w:w="15840" w:h="12240" w:orient="landscape"/>
      <w:pgMar w:top="540" w:right="54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FF5C98-A65A-4CE1-BED3-263B82235793}"/>
    <w:embedBold r:id="rId2" w:fontKey="{E219F429-5834-4BB3-8AF1-41C2E67FDA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2CF843-B810-40E2-871E-3F62FEDB9B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9DACEB-A65F-4159-8228-2D4E9B6FCB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F5927"/>
    <w:multiLevelType w:val="hybridMultilevel"/>
    <w:tmpl w:val="7C0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C1"/>
    <w:rsid w:val="004D7309"/>
    <w:rsid w:val="004D74C1"/>
    <w:rsid w:val="00553A29"/>
    <w:rsid w:val="006B7254"/>
    <w:rsid w:val="008604F9"/>
    <w:rsid w:val="00A97DAA"/>
    <w:rsid w:val="00CE5589"/>
    <w:rsid w:val="00D1622F"/>
    <w:rsid w:val="00E2315F"/>
    <w:rsid w:val="00E260F2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74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74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FFFBCD1F.dotm</Template>
  <TotalTime>2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3</cp:revision>
  <cp:lastPrinted>2016-02-24T20:29:00Z</cp:lastPrinted>
  <dcterms:created xsi:type="dcterms:W3CDTF">2017-12-14T21:04:00Z</dcterms:created>
  <dcterms:modified xsi:type="dcterms:W3CDTF">2018-01-15T20:03:00Z</dcterms:modified>
</cp:coreProperties>
</file>