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6E1" w:rsidRDefault="00511B23" w:rsidP="00511B23">
      <w:pPr>
        <w:jc w:val="center"/>
        <w:rPr>
          <w:rFonts w:ascii="Monotype Corsiva" w:hAnsi="Monotype Corsiva"/>
          <w:sz w:val="52"/>
          <w:lang w:val="en-US"/>
        </w:rPr>
      </w:pPr>
      <w:r>
        <w:rPr>
          <w:rFonts w:ascii="Monotype Corsiva" w:hAnsi="Monotype Corsiva"/>
          <w:b/>
          <w:i/>
          <w:sz w:val="52"/>
          <w:u w:val="single"/>
          <w:lang w:val="en-US"/>
        </w:rPr>
        <w:t>Navigation Allows E</w:t>
      </w:r>
      <w:r w:rsidRPr="00511B23">
        <w:rPr>
          <w:rFonts w:ascii="Monotype Corsiva" w:hAnsi="Monotype Corsiva"/>
          <w:b/>
          <w:i/>
          <w:sz w:val="52"/>
          <w:u w:val="single"/>
          <w:lang w:val="en-US"/>
        </w:rPr>
        <w:t>xploration</w:t>
      </w:r>
    </w:p>
    <w:p w:rsidR="00511B23" w:rsidRDefault="00511B23" w:rsidP="00511B23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Name:  </w:t>
      </w:r>
      <w:r>
        <w:rPr>
          <w:sz w:val="24"/>
          <w:szCs w:val="24"/>
          <w:u w:val="single"/>
          <w:lang w:val="en-US"/>
        </w:rPr>
        <w:tab/>
      </w:r>
      <w:r>
        <w:rPr>
          <w:sz w:val="24"/>
          <w:szCs w:val="24"/>
          <w:u w:val="single"/>
          <w:lang w:val="en-US"/>
        </w:rPr>
        <w:tab/>
      </w:r>
      <w:r>
        <w:rPr>
          <w:sz w:val="24"/>
          <w:szCs w:val="24"/>
          <w:u w:val="single"/>
          <w:lang w:val="en-US"/>
        </w:rPr>
        <w:tab/>
      </w:r>
      <w:r>
        <w:rPr>
          <w:sz w:val="24"/>
          <w:szCs w:val="24"/>
          <w:u w:val="single"/>
          <w:lang w:val="en-US"/>
        </w:rPr>
        <w:tab/>
      </w:r>
      <w:r>
        <w:rPr>
          <w:sz w:val="24"/>
          <w:szCs w:val="24"/>
          <w:lang w:val="en-US"/>
        </w:rPr>
        <w:tab/>
        <w:t xml:space="preserve">Div.:  </w:t>
      </w:r>
      <w:r>
        <w:rPr>
          <w:sz w:val="24"/>
          <w:szCs w:val="24"/>
          <w:u w:val="single"/>
          <w:lang w:val="en-US"/>
        </w:rPr>
        <w:tab/>
      </w:r>
      <w:r>
        <w:rPr>
          <w:sz w:val="24"/>
          <w:szCs w:val="24"/>
          <w:u w:val="single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Date:  </w:t>
      </w:r>
      <w:r>
        <w:rPr>
          <w:sz w:val="24"/>
          <w:szCs w:val="24"/>
          <w:u w:val="single"/>
          <w:lang w:val="en-US"/>
        </w:rPr>
        <w:tab/>
      </w:r>
      <w:r>
        <w:rPr>
          <w:sz w:val="24"/>
          <w:szCs w:val="24"/>
          <w:u w:val="single"/>
          <w:lang w:val="en-US"/>
        </w:rPr>
        <w:tab/>
      </w:r>
      <w:r>
        <w:rPr>
          <w:sz w:val="24"/>
          <w:szCs w:val="24"/>
          <w:u w:val="single"/>
          <w:lang w:val="en-US"/>
        </w:rPr>
        <w:tab/>
      </w:r>
      <w:r>
        <w:rPr>
          <w:sz w:val="24"/>
          <w:szCs w:val="24"/>
          <w:u w:val="single"/>
          <w:lang w:val="en-US"/>
        </w:rPr>
        <w:tab/>
      </w:r>
    </w:p>
    <w:p w:rsidR="00511B23" w:rsidRDefault="00511B23" w:rsidP="00511B23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Use the following Info</w:t>
      </w:r>
      <w:r w:rsidR="002C59CA">
        <w:rPr>
          <w:sz w:val="24"/>
          <w:szCs w:val="24"/>
          <w:lang w:val="en-US"/>
        </w:rPr>
        <w:t>rmation to answer the questions:</w:t>
      </w:r>
    </w:p>
    <w:p w:rsidR="002C59CA" w:rsidRDefault="002C59CA" w:rsidP="002C59CA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Identify the characteristics of the Caravel that helped make ocean sailing possible.</w:t>
      </w:r>
    </w:p>
    <w:p w:rsidR="00A07D3D" w:rsidRDefault="00A07D3D" w:rsidP="00A07D3D">
      <w:pPr>
        <w:pStyle w:val="ListParagraph"/>
        <w:rPr>
          <w:sz w:val="24"/>
          <w:szCs w:val="24"/>
          <w:lang w:val="en-US"/>
        </w:rPr>
      </w:pPr>
    </w:p>
    <w:p w:rsidR="002C59CA" w:rsidRDefault="002C59CA" w:rsidP="002C59CA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Copy and Complete the following table for the five types of ships: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88"/>
        <w:gridCol w:w="2339"/>
        <w:gridCol w:w="3060"/>
        <w:gridCol w:w="2809"/>
      </w:tblGrid>
      <w:tr w:rsidR="002C59CA" w:rsidTr="002C59CA">
        <w:tc>
          <w:tcPr>
            <w:tcW w:w="1014" w:type="pct"/>
            <w:vAlign w:val="center"/>
          </w:tcPr>
          <w:p w:rsidR="002C59CA" w:rsidRDefault="002C59CA" w:rsidP="002C59C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Type of Ship</w:t>
            </w:r>
          </w:p>
        </w:tc>
        <w:tc>
          <w:tcPr>
            <w:tcW w:w="1136" w:type="pct"/>
            <w:vAlign w:val="center"/>
          </w:tcPr>
          <w:p w:rsidR="002C59CA" w:rsidRDefault="002C59CA" w:rsidP="002C59C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Use</w:t>
            </w:r>
          </w:p>
        </w:tc>
        <w:tc>
          <w:tcPr>
            <w:tcW w:w="1486" w:type="pct"/>
            <w:vAlign w:val="center"/>
          </w:tcPr>
          <w:p w:rsidR="002C59CA" w:rsidRDefault="002C59CA" w:rsidP="002C59C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Advantages</w:t>
            </w:r>
          </w:p>
          <w:p w:rsidR="002C59CA" w:rsidRDefault="002C59CA" w:rsidP="002C59C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(compared to other ships)</w:t>
            </w:r>
          </w:p>
        </w:tc>
        <w:tc>
          <w:tcPr>
            <w:tcW w:w="1364" w:type="pct"/>
            <w:vAlign w:val="center"/>
          </w:tcPr>
          <w:p w:rsidR="002C59CA" w:rsidRDefault="002C59CA" w:rsidP="002C59C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Disadvantages</w:t>
            </w:r>
          </w:p>
          <w:p w:rsidR="002C59CA" w:rsidRDefault="002C59CA" w:rsidP="002C59C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(compared to other ships)</w:t>
            </w:r>
          </w:p>
        </w:tc>
      </w:tr>
      <w:tr w:rsidR="002C59CA" w:rsidTr="002C59CA">
        <w:trPr>
          <w:trHeight w:val="530"/>
        </w:trPr>
        <w:tc>
          <w:tcPr>
            <w:tcW w:w="1014" w:type="pct"/>
          </w:tcPr>
          <w:p w:rsidR="002C59CA" w:rsidRDefault="002C59CA" w:rsidP="002C59C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6" w:type="pct"/>
          </w:tcPr>
          <w:p w:rsidR="002C59CA" w:rsidRDefault="002C59CA" w:rsidP="002C59C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486" w:type="pct"/>
          </w:tcPr>
          <w:p w:rsidR="002C59CA" w:rsidRDefault="002C59CA" w:rsidP="002C59C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364" w:type="pct"/>
          </w:tcPr>
          <w:p w:rsidR="002C59CA" w:rsidRDefault="002C59CA" w:rsidP="002C59CA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59CA" w:rsidRPr="002C59CA" w:rsidRDefault="002C59CA" w:rsidP="002C59CA">
      <w:pPr>
        <w:ind w:left="360"/>
        <w:rPr>
          <w:sz w:val="24"/>
          <w:szCs w:val="24"/>
          <w:lang w:val="en-US"/>
        </w:rPr>
      </w:pPr>
    </w:p>
    <w:p w:rsidR="002C59CA" w:rsidRDefault="002C59CA" w:rsidP="002C59CA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For each navigational tool explain how it would be used to help navigate.</w:t>
      </w:r>
    </w:p>
    <w:p w:rsidR="00A07D3D" w:rsidRDefault="00A07D3D" w:rsidP="00A07D3D">
      <w:pPr>
        <w:pStyle w:val="ListParagraph"/>
        <w:rPr>
          <w:sz w:val="24"/>
          <w:szCs w:val="24"/>
          <w:lang w:val="en-US"/>
        </w:rPr>
      </w:pPr>
    </w:p>
    <w:p w:rsidR="002C59CA" w:rsidRPr="002C59CA" w:rsidRDefault="00A07D3D" w:rsidP="002C59CA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were some of the dangers for the captain and his crew on long sea voyages?</w:t>
      </w:r>
    </w:p>
    <w:p w:rsidR="002C59CA" w:rsidRDefault="002C59CA" w:rsidP="00511B23">
      <w:pPr>
        <w:rPr>
          <w:sz w:val="24"/>
          <w:szCs w:val="24"/>
          <w:lang w:val="en-US"/>
        </w:rPr>
      </w:pPr>
    </w:p>
    <w:p w:rsidR="002C59CA" w:rsidRDefault="002C59CA" w:rsidP="00511B2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6772275" cy="44654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477F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220" cy="446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B23" w:rsidRDefault="002C59CA" w:rsidP="00511B2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781800" cy="8477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42A33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9"/>
                    <a:stretch/>
                  </pic:blipFill>
                  <pic:spPr bwMode="auto">
                    <a:xfrm>
                      <a:off x="0" y="0"/>
                      <a:ext cx="6784005" cy="848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9CA" w:rsidRDefault="002C59CA" w:rsidP="00511B2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810375" cy="85399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42D3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853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CA" w:rsidRDefault="002C59CA" w:rsidP="00511B23">
      <w:pPr>
        <w:rPr>
          <w:sz w:val="24"/>
          <w:szCs w:val="24"/>
          <w:lang w:val="en-US"/>
        </w:rPr>
      </w:pPr>
      <w:bookmarkStart w:id="0" w:name="_GoBack"/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6985" cy="761047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4CA6A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"/>
                    <a:stretch/>
                  </pic:blipFill>
                  <pic:spPr bwMode="auto">
                    <a:xfrm>
                      <a:off x="0" y="0"/>
                      <a:ext cx="5770779" cy="761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C59CA" w:rsidRPr="00511B23" w:rsidRDefault="002C59CA" w:rsidP="00511B2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791200" cy="1514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434B2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8" b="5949"/>
                    <a:stretch/>
                  </pic:blipFill>
                  <pic:spPr bwMode="auto">
                    <a:xfrm>
                      <a:off x="0" y="0"/>
                      <a:ext cx="5807622" cy="151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59CA" w:rsidRPr="00511B23" w:rsidSect="00A07D3D">
      <w:pgSz w:w="12240" w:h="15840"/>
      <w:pgMar w:top="540" w:right="1080" w:bottom="5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3E5D3D"/>
    <w:multiLevelType w:val="hybridMultilevel"/>
    <w:tmpl w:val="D70A14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B23"/>
    <w:rsid w:val="002956E1"/>
    <w:rsid w:val="002C59CA"/>
    <w:rsid w:val="00417219"/>
    <w:rsid w:val="00511B23"/>
    <w:rsid w:val="00A0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B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59CA"/>
    <w:pPr>
      <w:ind w:left="720"/>
      <w:contextualSpacing/>
    </w:pPr>
  </w:style>
  <w:style w:type="table" w:styleId="TableGrid">
    <w:name w:val="Table Grid"/>
    <w:basedOn w:val="TableNormal"/>
    <w:uiPriority w:val="59"/>
    <w:rsid w:val="002C5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B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59CA"/>
    <w:pPr>
      <w:ind w:left="720"/>
      <w:contextualSpacing/>
    </w:pPr>
  </w:style>
  <w:style w:type="table" w:styleId="TableGrid">
    <w:name w:val="Table Grid"/>
    <w:basedOn w:val="TableNormal"/>
    <w:uiPriority w:val="59"/>
    <w:rsid w:val="002C5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1BC9150C.dotm</Template>
  <TotalTime>30</TotalTime>
  <Pages>4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Howe, Clayton</dc:creator>
  <cp:lastModifiedBy>Howe, Clayton</cp:lastModifiedBy>
  <cp:revision>2</cp:revision>
  <dcterms:created xsi:type="dcterms:W3CDTF">2018-05-31T19:19:00Z</dcterms:created>
  <dcterms:modified xsi:type="dcterms:W3CDTF">2018-05-31T19:49:00Z</dcterms:modified>
</cp:coreProperties>
</file>